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3DF" w:rsidRPr="004351E2" w:rsidRDefault="006423DF" w:rsidP="006423DF">
      <w:pPr>
        <w:ind w:right="144"/>
        <w:rPr>
          <w:rFonts w:asciiTheme="minorHAnsi" w:hAnsiTheme="minorHAnsi" w:cstheme="minorHAnsi"/>
          <w:snapToGrid w:val="0"/>
          <w:sz w:val="18"/>
          <w:lang w:val="en-GB"/>
        </w:rPr>
      </w:pPr>
      <w:r w:rsidRPr="004351E2">
        <w:rPr>
          <w:rFonts w:asciiTheme="minorHAnsi" w:hAnsiTheme="minorHAnsi" w:cstheme="minorHAnsi"/>
          <w:i/>
          <w:noProof/>
          <w:sz w:val="1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C1D5CCC" wp14:editId="1D7DDCD2">
                <wp:simplePos x="0" y="0"/>
                <wp:positionH relativeFrom="column">
                  <wp:posOffset>3609975</wp:posOffset>
                </wp:positionH>
                <wp:positionV relativeFrom="paragraph">
                  <wp:posOffset>-685800</wp:posOffset>
                </wp:positionV>
                <wp:extent cx="2581275" cy="723900"/>
                <wp:effectExtent l="0" t="0" r="28575" b="1905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3DF" w:rsidRPr="006423DF" w:rsidRDefault="006423DF" w:rsidP="006423DF">
                            <w:pPr>
                              <w:pBdr>
                                <w:left w:val="single" w:sz="4" w:space="31" w:color="auto"/>
                              </w:pBdr>
                              <w:tabs>
                                <w:tab w:val="right" w:pos="8640"/>
                              </w:tabs>
                              <w:rPr>
                                <w:rFonts w:asciiTheme="minorHAnsi" w:hAnsiTheme="minorHAnsi" w:cstheme="minorHAnsi"/>
                                <w:snapToGrid w:val="0"/>
                                <w:sz w:val="18"/>
                                <w:szCs w:val="18"/>
                              </w:rPr>
                            </w:pPr>
                            <w:r w:rsidRPr="006423DF">
                              <w:rPr>
                                <w:rFonts w:asciiTheme="minorHAnsi" w:hAnsiTheme="minorHAnsi" w:cstheme="minorHAnsi"/>
                                <w:snapToGrid w:val="0"/>
                                <w:sz w:val="18"/>
                                <w:szCs w:val="18"/>
                              </w:rPr>
                              <w:t xml:space="preserve">Send completed form to:  </w:t>
                            </w:r>
                          </w:p>
                          <w:p w:rsidR="006423DF" w:rsidRPr="006423DF" w:rsidRDefault="006423DF" w:rsidP="006423DF">
                            <w:pPr>
                              <w:pBdr>
                                <w:left w:val="single" w:sz="4" w:space="31" w:color="auto"/>
                              </w:pBdr>
                              <w:tabs>
                                <w:tab w:val="left" w:pos="1170"/>
                                <w:tab w:val="right" w:pos="8640"/>
                              </w:tabs>
                              <w:rPr>
                                <w:rFonts w:asciiTheme="minorHAnsi" w:hAnsiTheme="minorHAnsi"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6423DF">
                              <w:rPr>
                                <w:rFonts w:asciiTheme="minorHAnsi" w:hAnsiTheme="minorHAnsi"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Church address</w:t>
                            </w:r>
                          </w:p>
                          <w:p w:rsidR="006423DF" w:rsidRPr="002D6950" w:rsidRDefault="006423DF" w:rsidP="006423DF">
                            <w:pPr>
                              <w:pBdr>
                                <w:left w:val="single" w:sz="4" w:space="31" w:color="auto"/>
                              </w:pBdr>
                              <w:tabs>
                                <w:tab w:val="left" w:pos="1170"/>
                                <w:tab w:val="right" w:pos="8640"/>
                              </w:tabs>
                              <w:rPr>
                                <w:rFonts w:asciiTheme="minorHAnsi" w:hAnsiTheme="minorHAnsi" w:cstheme="minorHAnsi"/>
                                <w:snapToGrid w:val="0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423DF">
                              <w:rPr>
                                <w:rFonts w:asciiTheme="minorHAnsi" w:hAnsiTheme="minorHAnsi" w:cstheme="minorHAnsi"/>
                                <w:snapToGrid w:val="0"/>
                                <w:sz w:val="18"/>
                                <w:szCs w:val="18"/>
                              </w:rPr>
                              <w:t xml:space="preserve">Phone: </w:t>
                            </w:r>
                            <w:r w:rsidRPr="006423DF">
                              <w:rPr>
                                <w:rFonts w:asciiTheme="minorHAnsi" w:hAnsiTheme="minorHAnsi" w:cstheme="minorHAnsi"/>
                                <w:snapToGrid w:val="0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6423DF" w:rsidRPr="006423DF" w:rsidRDefault="006423DF" w:rsidP="006423DF">
                            <w:pPr>
                              <w:pBdr>
                                <w:left w:val="single" w:sz="4" w:space="31" w:color="auto"/>
                              </w:pBdr>
                              <w:tabs>
                                <w:tab w:val="left" w:pos="1170"/>
                                <w:tab w:val="right" w:pos="8640"/>
                              </w:tabs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423D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Email:</w:t>
                            </w:r>
                            <w:r w:rsidRPr="006423D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Pr="006423D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(Church Clerk)</w:t>
                            </w:r>
                          </w:p>
                          <w:p w:rsidR="006423DF" w:rsidRPr="006423DF" w:rsidRDefault="006423DF" w:rsidP="006423DF">
                            <w:pPr>
                              <w:pBdr>
                                <w:left w:val="single" w:sz="4" w:space="31" w:color="auto"/>
                              </w:pBdr>
                              <w:tabs>
                                <w:tab w:val="left" w:pos="1170"/>
                              </w:tabs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84.25pt;margin-top:-53.95pt;width:203.2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" o:allowincell="f" strokecolor="white" strokeweight=".25pt">
                <v:textbox>
                  <w:txbxContent>
                    <w:p w:rsidR="006423DF" w:rsidRPr="006423DF" w:rsidRDefault="006423DF" w:rsidP="006423DF">
                      <w:pPr>
                        <w:pBdr>
                          <w:left w:val="single" w:sz="4" w:space="31" w:color="auto"/>
                        </w:pBdr>
                        <w:tabs>
                          <w:tab w:val="right" w:pos="8640"/>
                        </w:tabs>
                        <w:rPr>
                          <w:rFonts w:asciiTheme="minorHAnsi" w:hAnsiTheme="minorHAnsi" w:cstheme="minorHAnsi"/>
                          <w:snapToGrid w:val="0"/>
                          <w:sz w:val="18"/>
                          <w:szCs w:val="18"/>
                        </w:rPr>
                      </w:pPr>
                      <w:r w:rsidRPr="006423DF">
                        <w:rPr>
                          <w:rFonts w:asciiTheme="minorHAnsi" w:hAnsiTheme="minorHAnsi" w:cstheme="minorHAnsi"/>
                          <w:snapToGrid w:val="0"/>
                          <w:sz w:val="18"/>
                          <w:szCs w:val="18"/>
                        </w:rPr>
                        <w:t xml:space="preserve">Send completed form to:  </w:t>
                      </w:r>
                    </w:p>
                    <w:p w:rsidR="006423DF" w:rsidRPr="006423DF" w:rsidRDefault="006423DF" w:rsidP="006423DF">
                      <w:pPr>
                        <w:pBdr>
                          <w:left w:val="single" w:sz="4" w:space="31" w:color="auto"/>
                        </w:pBdr>
                        <w:tabs>
                          <w:tab w:val="left" w:pos="1170"/>
                          <w:tab w:val="right" w:pos="8640"/>
                        </w:tabs>
                        <w:rPr>
                          <w:rFonts w:asciiTheme="minorHAnsi" w:hAnsiTheme="minorHAnsi" w:cstheme="minorHAnsi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6423DF">
                        <w:rPr>
                          <w:rFonts w:asciiTheme="minorHAnsi" w:hAnsiTheme="minorHAnsi" w:cstheme="minorHAnsi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Church address</w:t>
                      </w:r>
                    </w:p>
                    <w:p w:rsidR="006423DF" w:rsidRPr="002D6950" w:rsidRDefault="006423DF" w:rsidP="006423DF">
                      <w:pPr>
                        <w:pBdr>
                          <w:left w:val="single" w:sz="4" w:space="31" w:color="auto"/>
                        </w:pBdr>
                        <w:tabs>
                          <w:tab w:val="left" w:pos="1170"/>
                          <w:tab w:val="right" w:pos="8640"/>
                        </w:tabs>
                        <w:rPr>
                          <w:rFonts w:asciiTheme="minorHAnsi" w:hAnsiTheme="minorHAnsi" w:cstheme="minorHAnsi"/>
                          <w:snapToGrid w:val="0"/>
                          <w:color w:val="FF0000"/>
                          <w:sz w:val="18"/>
                          <w:szCs w:val="18"/>
                        </w:rPr>
                      </w:pPr>
                      <w:r w:rsidRPr="006423DF">
                        <w:rPr>
                          <w:rFonts w:asciiTheme="minorHAnsi" w:hAnsiTheme="minorHAnsi" w:cstheme="minorHAnsi"/>
                          <w:snapToGrid w:val="0"/>
                          <w:sz w:val="18"/>
                          <w:szCs w:val="18"/>
                        </w:rPr>
                        <w:t xml:space="preserve">Phone: </w:t>
                      </w:r>
                      <w:r w:rsidRPr="006423DF">
                        <w:rPr>
                          <w:rFonts w:asciiTheme="minorHAnsi" w:hAnsiTheme="minorHAnsi" w:cstheme="minorHAnsi"/>
                          <w:snapToGrid w:val="0"/>
                          <w:sz w:val="18"/>
                          <w:szCs w:val="18"/>
                        </w:rPr>
                        <w:tab/>
                      </w:r>
                    </w:p>
                    <w:p w:rsidR="006423DF" w:rsidRPr="006423DF" w:rsidRDefault="006423DF" w:rsidP="006423DF">
                      <w:pPr>
                        <w:pBdr>
                          <w:left w:val="single" w:sz="4" w:space="31" w:color="auto"/>
                        </w:pBdr>
                        <w:tabs>
                          <w:tab w:val="left" w:pos="1170"/>
                          <w:tab w:val="right" w:pos="8640"/>
                        </w:tabs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423D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Email:</w:t>
                      </w:r>
                      <w:r w:rsidRPr="006423D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                         </w:t>
                      </w:r>
                      <w:r w:rsidRPr="006423D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(Church Clerk)</w:t>
                      </w:r>
                    </w:p>
                    <w:p w:rsidR="006423DF" w:rsidRPr="006423DF" w:rsidRDefault="006423DF" w:rsidP="006423DF">
                      <w:pPr>
                        <w:pBdr>
                          <w:left w:val="single" w:sz="4" w:space="31" w:color="auto"/>
                        </w:pBdr>
                        <w:tabs>
                          <w:tab w:val="left" w:pos="1170"/>
                        </w:tabs>
                        <w:rPr>
                          <w:rFonts w:asciiTheme="minorHAnsi" w:hAnsiTheme="minorHAnsi" w:cstheme="minorHAnsi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51E2">
        <w:rPr>
          <w:rFonts w:asciiTheme="minorHAnsi" w:hAnsiTheme="minorHAnsi" w:cstheme="minorHAnsi"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D2E8C" wp14:editId="433F648F">
                <wp:simplePos x="0" y="0"/>
                <wp:positionH relativeFrom="column">
                  <wp:posOffset>295275</wp:posOffset>
                </wp:positionH>
                <wp:positionV relativeFrom="paragraph">
                  <wp:posOffset>-690245</wp:posOffset>
                </wp:positionV>
                <wp:extent cx="3181350" cy="633095"/>
                <wp:effectExtent l="0" t="0" r="19050" b="1460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63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3DF" w:rsidRPr="002D6950" w:rsidRDefault="006423DF" w:rsidP="006423DF">
                            <w:pPr>
                              <w:pStyle w:val="Heading2"/>
                              <w:jc w:val="left"/>
                              <w:rPr>
                                <w:rFonts w:asciiTheme="minorHAnsi" w:hAnsiTheme="minorHAnsi" w:cstheme="minorHAnsi"/>
                                <w:b w:val="0"/>
                                <w:sz w:val="16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 w:val="32"/>
                                <w:u w:val="none"/>
                              </w:rPr>
                              <w:t>Church</w:t>
                            </w:r>
                            <w:r w:rsidR="002D6950">
                              <w:rPr>
                                <w:rFonts w:asciiTheme="minorHAnsi" w:hAnsiTheme="minorHAnsi" w:cstheme="minorHAnsi"/>
                                <w:b w:val="0"/>
                                <w:sz w:val="32"/>
                                <w:u w:val="none"/>
                              </w:rPr>
                              <w:t xml:space="preserve"> </w:t>
                            </w:r>
                            <w:r w:rsidR="002D6950" w:rsidRPr="002D6950">
                              <w:rPr>
                                <w:rFonts w:asciiTheme="minorHAnsi" w:hAnsiTheme="minorHAnsi" w:cstheme="minorHAnsi"/>
                                <w:b w:val="0"/>
                                <w:sz w:val="16"/>
                                <w:u w:val="none"/>
                              </w:rPr>
                              <w:t>(name)</w:t>
                            </w:r>
                          </w:p>
                          <w:p w:rsidR="006423DF" w:rsidRPr="006423DF" w:rsidRDefault="006423DF" w:rsidP="006423DF">
                            <w:pPr>
                              <w:pStyle w:val="Heading4"/>
                              <w:rPr>
                                <w:rFonts w:asciiTheme="minorHAnsi" w:hAnsiTheme="minorHAnsi" w:cstheme="minorHAnsi"/>
                                <w:b w:val="0"/>
                                <w:sz w:val="32"/>
                              </w:rPr>
                            </w:pPr>
                            <w:r w:rsidRPr="006423DF">
                              <w:rPr>
                                <w:rFonts w:asciiTheme="minorHAnsi" w:hAnsiTheme="minorHAnsi" w:cstheme="minorHAnsi"/>
                                <w:b w:val="0"/>
                                <w:sz w:val="32"/>
                              </w:rPr>
                              <w:t xml:space="preserve">Seventh-day Adventist Church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3.25pt;margin-top:-54.3pt;width:250.5pt;height:4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" strokecolor="white">
                <v:textbox>
                  <w:txbxContent>
                    <w:p w:rsidR="006423DF" w:rsidRPr="002D6950" w:rsidRDefault="006423DF" w:rsidP="006423DF">
                      <w:pPr>
                        <w:pStyle w:val="Heading2"/>
                        <w:jc w:val="left"/>
                        <w:rPr>
                          <w:rFonts w:asciiTheme="minorHAnsi" w:hAnsiTheme="minorHAnsi" w:cstheme="minorHAnsi"/>
                          <w:b w:val="0"/>
                          <w:sz w:val="16"/>
                          <w:u w:val="none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 w:val="32"/>
                          <w:u w:val="none"/>
                        </w:rPr>
                        <w:t>Church</w:t>
                      </w:r>
                      <w:r w:rsidR="002D6950">
                        <w:rPr>
                          <w:rFonts w:asciiTheme="minorHAnsi" w:hAnsiTheme="minorHAnsi" w:cstheme="minorHAnsi"/>
                          <w:b w:val="0"/>
                          <w:sz w:val="32"/>
                          <w:u w:val="none"/>
                        </w:rPr>
                        <w:t xml:space="preserve"> </w:t>
                      </w:r>
                      <w:r w:rsidR="002D6950" w:rsidRPr="002D6950">
                        <w:rPr>
                          <w:rFonts w:asciiTheme="minorHAnsi" w:hAnsiTheme="minorHAnsi" w:cstheme="minorHAnsi"/>
                          <w:b w:val="0"/>
                          <w:sz w:val="16"/>
                          <w:u w:val="none"/>
                        </w:rPr>
                        <w:t>(name)</w:t>
                      </w:r>
                    </w:p>
                    <w:p w:rsidR="006423DF" w:rsidRPr="006423DF" w:rsidRDefault="006423DF" w:rsidP="006423DF">
                      <w:pPr>
                        <w:pStyle w:val="Heading4"/>
                        <w:rPr>
                          <w:rFonts w:asciiTheme="minorHAnsi" w:hAnsiTheme="minorHAnsi" w:cstheme="minorHAnsi"/>
                          <w:b w:val="0"/>
                          <w:sz w:val="32"/>
                        </w:rPr>
                      </w:pPr>
                      <w:r w:rsidRPr="006423DF">
                        <w:rPr>
                          <w:rFonts w:asciiTheme="minorHAnsi" w:hAnsiTheme="minorHAnsi" w:cstheme="minorHAnsi"/>
                          <w:b w:val="0"/>
                          <w:sz w:val="32"/>
                        </w:rPr>
                        <w:t xml:space="preserve">Seventh-day Adventist Church </w:t>
                      </w:r>
                    </w:p>
                  </w:txbxContent>
                </v:textbox>
              </v:shape>
            </w:pict>
          </mc:Fallback>
        </mc:AlternateContent>
      </w:r>
      <w:r w:rsidRPr="004351E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7201A886" wp14:editId="44AB1B89">
            <wp:simplePos x="0" y="0"/>
            <wp:positionH relativeFrom="column">
              <wp:posOffset>-723900</wp:posOffset>
            </wp:positionH>
            <wp:positionV relativeFrom="paragraph">
              <wp:posOffset>-828675</wp:posOffset>
            </wp:positionV>
            <wp:extent cx="914400" cy="867410"/>
            <wp:effectExtent l="0" t="0" r="0" b="8890"/>
            <wp:wrapSquare wrapText="bothSides"/>
            <wp:docPr id="6" name="Picture 6" descr="Description: http://t1.gstatic.com/images?q=tbn:ANd9GcQUbIrm9WTd2oS4cLXaB-bP8jhrk-kRnW9YjJZw6qU5tQE0bMnT:upload.wikimedia.org/wikipedia/en/9/9e/Seventh-Day_Adventist_Church_logo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t1.gstatic.com/images?q=tbn:ANd9GcQUbIrm9WTd2oS4cLXaB-bP8jhrk-kRnW9YjJZw6qU5tQE0bMnT:upload.wikimedia.org/wikipedia/en/9/9e/Seventh-Day_Adventist_Church_logo.sv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DF" w:rsidRPr="004351E2" w:rsidRDefault="006423DF" w:rsidP="006423DF">
      <w:pPr>
        <w:rPr>
          <w:rFonts w:asciiTheme="minorHAnsi" w:hAnsiTheme="minorHAnsi" w:cstheme="minorHAnsi"/>
          <w:sz w:val="22"/>
          <w:lang w:val="en-GB"/>
        </w:rPr>
      </w:pPr>
      <w:r w:rsidRPr="004351E2">
        <w:rPr>
          <w:rFonts w:asciiTheme="minorHAnsi" w:hAnsiTheme="minorHAnsi" w:cstheme="minorHAnsi"/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C1E2C" wp14:editId="4A2E8228">
                <wp:simplePos x="0" y="0"/>
                <wp:positionH relativeFrom="column">
                  <wp:posOffset>-360680</wp:posOffset>
                </wp:positionH>
                <wp:positionV relativeFrom="paragraph">
                  <wp:posOffset>39370</wp:posOffset>
                </wp:positionV>
                <wp:extent cx="6858000" cy="0"/>
                <wp:effectExtent l="0" t="0" r="19050" b="19050"/>
                <wp:wrapNone/>
                <wp:docPr id="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35pt,3.1pt" to="511.65pt,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2AjhICAAAp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"/>
            </w:pict>
          </mc:Fallback>
        </mc:AlternateContent>
      </w:r>
    </w:p>
    <w:p w:rsidR="006423DF" w:rsidRPr="004351E2" w:rsidRDefault="006423DF" w:rsidP="006423DF">
      <w:pPr>
        <w:jc w:val="center"/>
        <w:rPr>
          <w:rFonts w:asciiTheme="minorHAnsi" w:hAnsiTheme="minorHAnsi" w:cstheme="minorHAnsi"/>
          <w:sz w:val="28"/>
          <w:szCs w:val="28"/>
          <w:lang w:val="en-GB"/>
        </w:rPr>
      </w:pPr>
      <w:r w:rsidRPr="004351E2">
        <w:rPr>
          <w:rFonts w:asciiTheme="majorHAnsi" w:hAnsiTheme="majorHAnsi" w:cstheme="minorHAnsi"/>
          <w:color w:val="00B050"/>
          <w:sz w:val="40"/>
          <w:szCs w:val="28"/>
          <w:lang w:val="en-GB"/>
        </w:rPr>
        <w:t>Adventist Outdoor Activity Notification</w:t>
      </w:r>
    </w:p>
    <w:p w:rsidR="006423DF" w:rsidRPr="004351E2" w:rsidRDefault="006423DF" w:rsidP="006423DF">
      <w:pPr>
        <w:jc w:val="center"/>
        <w:rPr>
          <w:rFonts w:asciiTheme="minorHAnsi" w:hAnsiTheme="minorHAnsi" w:cstheme="minorHAnsi"/>
          <w:sz w:val="18"/>
          <w:lang w:val="en-GB"/>
        </w:rPr>
      </w:pPr>
      <w:r w:rsidRPr="004351E2">
        <w:rPr>
          <w:rFonts w:asciiTheme="minorHAnsi" w:hAnsiTheme="minorHAnsi" w:cstheme="minorHAnsi"/>
          <w:sz w:val="18"/>
          <w:lang w:val="en-GB"/>
        </w:rPr>
        <w:t>To be sent to the Church Clerk and Chair of the Board one (1) week prior to the activity</w:t>
      </w:r>
    </w:p>
    <w:p w:rsidR="006423DF" w:rsidRPr="004351E2" w:rsidRDefault="006423DF" w:rsidP="006423DF">
      <w:pPr>
        <w:jc w:val="center"/>
        <w:rPr>
          <w:rFonts w:asciiTheme="minorHAnsi" w:hAnsiTheme="minorHAnsi" w:cstheme="minorHAnsi"/>
          <w:sz w:val="18"/>
          <w:lang w:val="en-GB"/>
        </w:rPr>
      </w:pPr>
      <w:r w:rsidRPr="004351E2">
        <w:rPr>
          <w:rFonts w:asciiTheme="minorHAnsi" w:hAnsiTheme="minorHAnsi" w:cstheme="minorHAnsi"/>
          <w:sz w:val="18"/>
          <w:lang w:val="en-GB"/>
        </w:rPr>
        <w:t xml:space="preserve">The clerk and chair of the board must receive a copy of the </w:t>
      </w:r>
      <w:r w:rsidRPr="004351E2">
        <w:rPr>
          <w:rFonts w:asciiTheme="minorHAnsi" w:hAnsiTheme="minorHAnsi" w:cstheme="minorHAnsi"/>
          <w:b/>
          <w:sz w:val="18"/>
          <w:lang w:val="en-GB"/>
        </w:rPr>
        <w:t>front</w:t>
      </w:r>
      <w:r w:rsidRPr="004351E2">
        <w:rPr>
          <w:rFonts w:asciiTheme="minorHAnsi" w:hAnsiTheme="minorHAnsi" w:cstheme="minorHAnsi"/>
          <w:sz w:val="18"/>
          <w:lang w:val="en-GB"/>
        </w:rPr>
        <w:t xml:space="preserve"> of the form ONLY </w:t>
      </w:r>
    </w:p>
    <w:p w:rsidR="006423DF" w:rsidRPr="004351E2" w:rsidRDefault="006423DF" w:rsidP="006423DF">
      <w:pPr>
        <w:jc w:val="center"/>
        <w:rPr>
          <w:rFonts w:asciiTheme="minorHAnsi" w:hAnsiTheme="minorHAnsi" w:cstheme="minorHAnsi"/>
          <w:sz w:val="18"/>
          <w:lang w:val="en-GB"/>
        </w:rPr>
      </w:pPr>
      <w:r w:rsidRPr="004351E2">
        <w:rPr>
          <w:rFonts w:asciiTheme="minorHAnsi" w:hAnsiTheme="minorHAnsi" w:cstheme="minorHAnsi"/>
          <w:sz w:val="18"/>
          <w:lang w:val="en-GB"/>
        </w:rPr>
        <w:t>Contact person must receive a copy of both sides of this document</w:t>
      </w:r>
    </w:p>
    <w:p w:rsidR="006423DF" w:rsidRPr="004351E2" w:rsidRDefault="006423DF" w:rsidP="006423DF">
      <w:pPr>
        <w:jc w:val="center"/>
        <w:rPr>
          <w:rFonts w:asciiTheme="minorHAnsi" w:hAnsiTheme="minorHAnsi" w:cstheme="minorHAnsi"/>
          <w:sz w:val="16"/>
          <w:lang w:val="en-GB"/>
        </w:rPr>
      </w:pPr>
    </w:p>
    <w:tbl>
      <w:tblPr>
        <w:tblW w:w="103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5"/>
        <w:gridCol w:w="2475"/>
        <w:gridCol w:w="2885"/>
        <w:gridCol w:w="2551"/>
      </w:tblGrid>
      <w:tr w:rsidR="006423DF" w:rsidRPr="004351E2" w:rsidTr="006423DF">
        <w:trPr>
          <w:cantSplit/>
        </w:trPr>
        <w:tc>
          <w:tcPr>
            <w:tcW w:w="7835" w:type="dxa"/>
            <w:gridSpan w:val="3"/>
            <w:vAlign w:val="center"/>
          </w:tcPr>
          <w:p w:rsidR="006423DF" w:rsidRPr="004351E2" w:rsidRDefault="006423DF" w:rsidP="0071717D">
            <w:pPr>
              <w:spacing w:after="12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Club Name:  </w:t>
            </w:r>
          </w:p>
          <w:p w:rsidR="006423DF" w:rsidRPr="004351E2" w:rsidRDefault="006423DF" w:rsidP="002D6950">
            <w:pPr>
              <w:spacing w:after="12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Types of </w:t>
            </w:r>
            <w:r w:rsidR="002D6950">
              <w:rPr>
                <w:rFonts w:asciiTheme="minorHAnsi" w:hAnsiTheme="minorHAnsi" w:cstheme="minorHAnsi"/>
                <w:sz w:val="18"/>
                <w:lang w:val="en-GB"/>
              </w:rPr>
              <w:t xml:space="preserve">Activity:  </w:t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6423DF" w:rsidRPr="004351E2" w:rsidRDefault="006423DF" w:rsidP="0071717D">
            <w:pPr>
              <w:spacing w:after="30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Today’s Date </w:t>
            </w:r>
          </w:p>
        </w:tc>
      </w:tr>
      <w:tr w:rsidR="006423DF" w:rsidRPr="004351E2" w:rsidTr="006423DF">
        <w:trPr>
          <w:cantSplit/>
        </w:trPr>
        <w:tc>
          <w:tcPr>
            <w:tcW w:w="7835" w:type="dxa"/>
            <w:gridSpan w:val="3"/>
            <w:vAlign w:val="center"/>
          </w:tcPr>
          <w:p w:rsidR="006423DF" w:rsidRPr="004351E2" w:rsidRDefault="006423DF" w:rsidP="0071717D">
            <w:pPr>
              <w:spacing w:after="12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Church department for which the activity is conducted:</w:t>
            </w:r>
          </w:p>
          <w:p w:rsidR="00A73F02" w:rsidRDefault="00A73F02" w:rsidP="0071717D">
            <w:pPr>
              <w:tabs>
                <w:tab w:val="left" w:pos="1602"/>
                <w:tab w:val="left" w:pos="3132"/>
                <w:tab w:val="left" w:pos="5112"/>
                <w:tab w:val="left" w:pos="6372"/>
                <w:tab w:val="left" w:pos="9522"/>
              </w:tabs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="002D6950">
              <w:rPr>
                <w:rFonts w:asciiTheme="minorHAnsi" w:hAnsiTheme="minorHAnsi" w:cstheme="minorHAnsi"/>
                <w:sz w:val="18"/>
                <w:lang w:val="en-GB"/>
              </w:rPr>
              <w:t>Pathfinders</w:t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                </w:t>
            </w:r>
            <w:r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="002D6950">
              <w:rPr>
                <w:rFonts w:asciiTheme="minorHAnsi" w:hAnsiTheme="minorHAnsi" w:cstheme="minorHAnsi"/>
                <w:sz w:val="18"/>
                <w:lang w:val="en-GB"/>
              </w:rPr>
              <w:t>Adventurers</w:t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             </w:t>
            </w:r>
            <w:r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="002D6950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="002D6950">
              <w:rPr>
                <w:rFonts w:asciiTheme="minorHAnsi" w:hAnsiTheme="minorHAnsi" w:cstheme="minorHAnsi"/>
                <w:sz w:val="18"/>
                <w:lang w:val="en-GB"/>
              </w:rPr>
              <w:t>Eager Beavers</w:t>
            </w:r>
            <w:r w:rsidR="002D6950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 </w:t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        </w:t>
            </w:r>
            <w:r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="002D6950">
              <w:rPr>
                <w:rFonts w:asciiTheme="minorHAnsi" w:hAnsiTheme="minorHAnsi" w:cstheme="minorHAnsi"/>
                <w:sz w:val="18"/>
                <w:lang w:val="en-GB"/>
              </w:rPr>
              <w:t>AYS</w:t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 </w:t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ab/>
            </w:r>
          </w:p>
          <w:p w:rsidR="006423DF" w:rsidRPr="004351E2" w:rsidRDefault="00A73F02" w:rsidP="0071717D">
            <w:pPr>
              <w:tabs>
                <w:tab w:val="left" w:pos="1602"/>
                <w:tab w:val="left" w:pos="3132"/>
                <w:tab w:val="left" w:pos="5112"/>
                <w:tab w:val="left" w:pos="6372"/>
                <w:tab w:val="left" w:pos="9522"/>
              </w:tabs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="002D6950">
              <w:rPr>
                <w:rFonts w:asciiTheme="minorHAnsi" w:hAnsiTheme="minorHAnsi" w:cstheme="minorHAnsi"/>
                <w:sz w:val="18"/>
                <w:lang w:val="en-GB"/>
              </w:rPr>
              <w:t>Other</w:t>
            </w:r>
          </w:p>
          <w:p w:rsidR="006423DF" w:rsidRPr="004351E2" w:rsidRDefault="006423DF" w:rsidP="0071717D">
            <w:pPr>
              <w:spacing w:after="120"/>
              <w:rPr>
                <w:rFonts w:asciiTheme="minorHAnsi" w:hAnsiTheme="minorHAnsi" w:cstheme="minorHAnsi"/>
                <w:sz w:val="16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>(Please specify if "other")</w:t>
            </w:r>
          </w:p>
        </w:tc>
        <w:tc>
          <w:tcPr>
            <w:tcW w:w="2551" w:type="dxa"/>
            <w:vAlign w:val="center"/>
          </w:tcPr>
          <w:p w:rsidR="006423DF" w:rsidRPr="004351E2" w:rsidRDefault="006423DF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Authority from Church Department / Local Church</w:t>
            </w:r>
          </w:p>
          <w:p w:rsidR="006423DF" w:rsidRPr="004351E2" w:rsidRDefault="006423DF" w:rsidP="0071717D">
            <w:pPr>
              <w:tabs>
                <w:tab w:val="left" w:pos="342"/>
              </w:tabs>
              <w:spacing w:before="6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sym w:font="Wingdings" w:char="F071"/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ab/>
            </w:r>
            <w:r w:rsidR="00A73F02">
              <w:rPr>
                <w:rFonts w:asciiTheme="minorHAnsi" w:hAnsiTheme="minorHAnsi" w:cstheme="minorHAnsi"/>
                <w:sz w:val="18"/>
                <w:lang w:val="en-GB"/>
              </w:rPr>
              <w:t>Yes</w:t>
            </w:r>
          </w:p>
          <w:p w:rsidR="006423DF" w:rsidRPr="004351E2" w:rsidRDefault="006423DF" w:rsidP="00A73F02">
            <w:pPr>
              <w:tabs>
                <w:tab w:val="left" w:pos="342"/>
              </w:tabs>
              <w:spacing w:before="6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sym w:font="Wingdings" w:char="F071"/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ab/>
            </w:r>
            <w:r w:rsidR="00A73F02">
              <w:rPr>
                <w:rFonts w:asciiTheme="minorHAnsi" w:hAnsiTheme="minorHAnsi" w:cstheme="minorHAnsi"/>
                <w:sz w:val="18"/>
                <w:lang w:val="en-GB"/>
              </w:rPr>
              <w:t>No</w:t>
            </w:r>
          </w:p>
        </w:tc>
      </w:tr>
      <w:tr w:rsidR="006423DF" w:rsidRPr="004351E2" w:rsidTr="006423DF">
        <w:tc>
          <w:tcPr>
            <w:tcW w:w="4950" w:type="dxa"/>
            <w:gridSpan w:val="2"/>
            <w:vAlign w:val="center"/>
          </w:tcPr>
          <w:p w:rsidR="006423DF" w:rsidRPr="004351E2" w:rsidRDefault="00A73F02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  <w:r>
              <w:rPr>
                <w:rFonts w:asciiTheme="minorHAnsi" w:hAnsiTheme="minorHAnsi" w:cstheme="minorHAnsi"/>
                <w:sz w:val="18"/>
                <w:lang w:val="en-GB"/>
              </w:rPr>
              <w:t xml:space="preserve">Base / Emergency </w:t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>Person’s Name: ……………………………………………..</w:t>
            </w:r>
          </w:p>
          <w:p w:rsidR="006423DF" w:rsidRPr="004351E2" w:rsidRDefault="006423DF" w:rsidP="0071717D">
            <w:pPr>
              <w:spacing w:before="8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This person should notify the Police or agreed emergency personnel if not contacted by:</w:t>
            </w:r>
          </w:p>
          <w:p w:rsidR="006423DF" w:rsidRPr="004351E2" w:rsidRDefault="006423DF" w:rsidP="006423DF">
            <w:pPr>
              <w:tabs>
                <w:tab w:val="left" w:leader="underscore" w:pos="1260"/>
                <w:tab w:val="left" w:leader="underscore" w:pos="2880"/>
                <w:tab w:val="left" w:leader="underscore" w:pos="4572"/>
              </w:tabs>
              <w:spacing w:before="12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Time</w:t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ab/>
              <w:t xml:space="preserve"> Day</w:t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ab/>
              <w:t xml:space="preserve"> Date</w:t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ab/>
            </w:r>
          </w:p>
        </w:tc>
        <w:tc>
          <w:tcPr>
            <w:tcW w:w="2885" w:type="dxa"/>
            <w:vAlign w:val="center"/>
          </w:tcPr>
          <w:p w:rsidR="00D94762" w:rsidRPr="004351E2" w:rsidRDefault="00D94762" w:rsidP="0071717D">
            <w:pPr>
              <w:spacing w:before="40" w:after="4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Mobile:</w:t>
            </w:r>
          </w:p>
          <w:p w:rsidR="006423DF" w:rsidRPr="004351E2" w:rsidRDefault="006423DF" w:rsidP="0071717D">
            <w:pPr>
              <w:spacing w:before="40" w:after="4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Home: </w:t>
            </w:r>
          </w:p>
          <w:p w:rsidR="006423DF" w:rsidRPr="004351E2" w:rsidRDefault="00D94762" w:rsidP="0071717D">
            <w:pPr>
              <w:spacing w:before="40" w:after="4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Work</w:t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>:</w:t>
            </w:r>
          </w:p>
          <w:p w:rsidR="006423DF" w:rsidRPr="004351E2" w:rsidRDefault="00D94762" w:rsidP="0071717D">
            <w:pPr>
              <w:spacing w:before="40" w:after="4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Email:</w:t>
            </w:r>
          </w:p>
        </w:tc>
        <w:tc>
          <w:tcPr>
            <w:tcW w:w="2551" w:type="dxa"/>
            <w:vAlign w:val="center"/>
          </w:tcPr>
          <w:p w:rsidR="006423DF" w:rsidRPr="004351E2" w:rsidRDefault="006423DF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Parents or next of kin of party members have been given Contact details</w:t>
            </w:r>
          </w:p>
          <w:p w:rsidR="006423DF" w:rsidRPr="004351E2" w:rsidRDefault="006423DF" w:rsidP="0071717D">
            <w:pPr>
              <w:tabs>
                <w:tab w:val="left" w:pos="342"/>
              </w:tabs>
              <w:spacing w:before="8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sym w:font="Wingdings" w:char="F071"/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ab/>
            </w:r>
            <w:r w:rsidR="00A73F02">
              <w:rPr>
                <w:rFonts w:asciiTheme="minorHAnsi" w:hAnsiTheme="minorHAnsi" w:cstheme="minorHAnsi"/>
                <w:sz w:val="18"/>
                <w:lang w:val="en-GB"/>
              </w:rPr>
              <w:t>Yes</w:t>
            </w:r>
          </w:p>
          <w:p w:rsidR="006423DF" w:rsidRPr="004351E2" w:rsidRDefault="006423DF" w:rsidP="00A73F02">
            <w:pPr>
              <w:tabs>
                <w:tab w:val="left" w:pos="342"/>
              </w:tabs>
              <w:spacing w:before="8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sym w:font="Wingdings" w:char="F071"/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ab/>
            </w:r>
            <w:r w:rsidR="00A73F02">
              <w:rPr>
                <w:rFonts w:asciiTheme="minorHAnsi" w:hAnsiTheme="minorHAnsi" w:cstheme="minorHAnsi"/>
                <w:sz w:val="18"/>
                <w:lang w:val="en-GB"/>
              </w:rPr>
              <w:t>No</w:t>
            </w:r>
          </w:p>
        </w:tc>
      </w:tr>
      <w:tr w:rsidR="006423DF" w:rsidRPr="004351E2" w:rsidTr="006423DF">
        <w:tc>
          <w:tcPr>
            <w:tcW w:w="2475" w:type="dxa"/>
            <w:vAlign w:val="center"/>
          </w:tcPr>
          <w:p w:rsidR="006423DF" w:rsidRPr="004351E2" w:rsidRDefault="006423DF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Leader's name:</w:t>
            </w:r>
          </w:p>
          <w:p w:rsidR="00D94762" w:rsidRPr="004351E2" w:rsidRDefault="00D94762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</w:p>
          <w:p w:rsidR="00D94762" w:rsidRPr="004351E2" w:rsidRDefault="00D94762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……………………………………………..</w:t>
            </w:r>
          </w:p>
          <w:p w:rsidR="006423DF" w:rsidRPr="004351E2" w:rsidRDefault="006423DF" w:rsidP="0071717D">
            <w:pPr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2475" w:type="dxa"/>
            <w:vAlign w:val="center"/>
          </w:tcPr>
          <w:p w:rsidR="00D94762" w:rsidRPr="004351E2" w:rsidRDefault="00D94762" w:rsidP="00D94762">
            <w:pPr>
              <w:spacing w:before="40" w:after="4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Mobile:</w:t>
            </w:r>
          </w:p>
          <w:p w:rsidR="00D94762" w:rsidRPr="004351E2" w:rsidRDefault="00D94762" w:rsidP="00D94762">
            <w:pPr>
              <w:spacing w:before="40" w:after="4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Home: </w:t>
            </w:r>
          </w:p>
          <w:p w:rsidR="006423DF" w:rsidRPr="004351E2" w:rsidRDefault="00D94762" w:rsidP="00D94762">
            <w:pPr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Email:</w:t>
            </w:r>
          </w:p>
        </w:tc>
        <w:tc>
          <w:tcPr>
            <w:tcW w:w="2885" w:type="dxa"/>
            <w:vAlign w:val="center"/>
          </w:tcPr>
          <w:p w:rsidR="006423DF" w:rsidRPr="004351E2" w:rsidRDefault="006423DF" w:rsidP="0071717D">
            <w:pPr>
              <w:rPr>
                <w:rFonts w:asciiTheme="minorHAnsi" w:hAnsiTheme="minorHAnsi" w:cstheme="minorHAnsi"/>
                <w:i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i/>
                <w:sz w:val="18"/>
                <w:lang w:val="en-GB"/>
              </w:rPr>
              <w:t>Relevant Qualification</w:t>
            </w:r>
            <w:r w:rsidR="00D94762" w:rsidRPr="004351E2">
              <w:rPr>
                <w:rFonts w:asciiTheme="minorHAnsi" w:hAnsiTheme="minorHAnsi" w:cstheme="minorHAnsi"/>
                <w:i/>
                <w:sz w:val="18"/>
                <w:lang w:val="en-GB"/>
              </w:rPr>
              <w:t>s e.g.</w:t>
            </w:r>
            <w:r w:rsidRPr="004351E2">
              <w:rPr>
                <w:rFonts w:asciiTheme="minorHAnsi" w:hAnsiTheme="minorHAnsi" w:cstheme="minorHAnsi"/>
                <w:i/>
                <w:sz w:val="18"/>
                <w:lang w:val="en-GB"/>
              </w:rPr>
              <w:t>:</w:t>
            </w:r>
          </w:p>
          <w:p w:rsidR="006423DF" w:rsidRPr="004351E2" w:rsidRDefault="006423DF" w:rsidP="00D94762">
            <w:pPr>
              <w:pStyle w:val="ListParagraph"/>
              <w:numPr>
                <w:ilvl w:val="0"/>
                <w:numId w:val="13"/>
              </w:numPr>
              <w:spacing w:before="40" w:after="4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Master Guide</w:t>
            </w:r>
          </w:p>
          <w:p w:rsidR="006423DF" w:rsidRPr="004351E2" w:rsidRDefault="006423DF" w:rsidP="00D94762">
            <w:pPr>
              <w:pStyle w:val="ListParagraph"/>
              <w:numPr>
                <w:ilvl w:val="0"/>
                <w:numId w:val="13"/>
              </w:numPr>
              <w:spacing w:before="40" w:after="4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Pathfinder Leadership Award</w:t>
            </w:r>
          </w:p>
        </w:tc>
        <w:tc>
          <w:tcPr>
            <w:tcW w:w="2551" w:type="dxa"/>
            <w:vAlign w:val="center"/>
          </w:tcPr>
          <w:p w:rsidR="006423DF" w:rsidRPr="004351E2" w:rsidRDefault="006423DF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</w:p>
        </w:tc>
      </w:tr>
      <w:tr w:rsidR="006423DF" w:rsidRPr="004351E2" w:rsidTr="006423DF">
        <w:tc>
          <w:tcPr>
            <w:tcW w:w="2475" w:type="dxa"/>
            <w:vAlign w:val="center"/>
          </w:tcPr>
          <w:p w:rsidR="006423DF" w:rsidRPr="004351E2" w:rsidRDefault="006423DF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Assistant Leader</w:t>
            </w:r>
            <w:r w:rsidR="00D94762" w:rsidRPr="004351E2">
              <w:rPr>
                <w:rFonts w:asciiTheme="minorHAnsi" w:hAnsiTheme="minorHAnsi" w:cstheme="minorHAnsi"/>
                <w:sz w:val="18"/>
                <w:lang w:val="en-GB"/>
              </w:rPr>
              <w:t>’</w:t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s name:</w:t>
            </w:r>
          </w:p>
          <w:p w:rsidR="00D94762" w:rsidRPr="004351E2" w:rsidRDefault="00D94762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</w:p>
          <w:p w:rsidR="00D94762" w:rsidRPr="004351E2" w:rsidRDefault="00D94762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…………………………………………….</w:t>
            </w:r>
          </w:p>
          <w:p w:rsidR="006423DF" w:rsidRPr="004351E2" w:rsidRDefault="006423DF" w:rsidP="0071717D">
            <w:pPr>
              <w:rPr>
                <w:rFonts w:asciiTheme="minorHAnsi" w:hAnsiTheme="minorHAnsi" w:cstheme="minorHAnsi"/>
                <w:sz w:val="14"/>
                <w:lang w:val="en-GB"/>
              </w:rPr>
            </w:pPr>
          </w:p>
          <w:p w:rsidR="006423DF" w:rsidRPr="004351E2" w:rsidRDefault="006423DF" w:rsidP="0071717D">
            <w:pPr>
              <w:rPr>
                <w:rFonts w:asciiTheme="minorHAnsi" w:hAnsiTheme="minorHAnsi" w:cstheme="minorHAnsi"/>
                <w:sz w:val="14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4"/>
                <w:lang w:val="en-GB"/>
              </w:rPr>
              <w:t>(Please attach extra page with further names if necessary)</w:t>
            </w:r>
          </w:p>
        </w:tc>
        <w:tc>
          <w:tcPr>
            <w:tcW w:w="2475" w:type="dxa"/>
            <w:vAlign w:val="center"/>
          </w:tcPr>
          <w:p w:rsidR="00D94762" w:rsidRPr="004351E2" w:rsidRDefault="00D94762" w:rsidP="00D94762">
            <w:pPr>
              <w:spacing w:before="40" w:after="4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Mobile:</w:t>
            </w:r>
          </w:p>
          <w:p w:rsidR="00D94762" w:rsidRPr="004351E2" w:rsidRDefault="00D94762" w:rsidP="00D94762">
            <w:pPr>
              <w:spacing w:before="40" w:after="4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Home: </w:t>
            </w:r>
          </w:p>
          <w:p w:rsidR="006423DF" w:rsidRPr="004351E2" w:rsidRDefault="00D94762" w:rsidP="00D94762">
            <w:pPr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Email:</w:t>
            </w:r>
          </w:p>
        </w:tc>
        <w:tc>
          <w:tcPr>
            <w:tcW w:w="2885" w:type="dxa"/>
            <w:vAlign w:val="center"/>
          </w:tcPr>
          <w:p w:rsidR="00D94762" w:rsidRPr="004351E2" w:rsidRDefault="00D94762" w:rsidP="00D94762">
            <w:pPr>
              <w:rPr>
                <w:rFonts w:asciiTheme="minorHAnsi" w:hAnsiTheme="minorHAnsi" w:cstheme="minorHAnsi"/>
                <w:i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i/>
                <w:sz w:val="18"/>
                <w:lang w:val="en-GB"/>
              </w:rPr>
              <w:t>Relevant Qualifications e.g.:</w:t>
            </w:r>
          </w:p>
          <w:p w:rsidR="00D94762" w:rsidRPr="004351E2" w:rsidRDefault="00D94762" w:rsidP="00D94762">
            <w:pPr>
              <w:pStyle w:val="ListParagraph"/>
              <w:numPr>
                <w:ilvl w:val="0"/>
                <w:numId w:val="13"/>
              </w:numPr>
              <w:spacing w:before="40" w:after="40"/>
              <w:rPr>
                <w:rFonts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Master Guide</w:t>
            </w:r>
          </w:p>
          <w:p w:rsidR="006423DF" w:rsidRPr="004351E2" w:rsidRDefault="00D94762" w:rsidP="00D94762">
            <w:pPr>
              <w:pStyle w:val="ListParagraph"/>
              <w:numPr>
                <w:ilvl w:val="0"/>
                <w:numId w:val="13"/>
              </w:numPr>
              <w:spacing w:before="40" w:after="4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Pathfinder Leadership Award</w:t>
            </w:r>
          </w:p>
        </w:tc>
        <w:tc>
          <w:tcPr>
            <w:tcW w:w="2551" w:type="dxa"/>
            <w:vAlign w:val="center"/>
          </w:tcPr>
          <w:p w:rsidR="006423DF" w:rsidRPr="004351E2" w:rsidRDefault="006423DF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</w:p>
        </w:tc>
      </w:tr>
      <w:tr w:rsidR="006423DF" w:rsidRPr="004351E2" w:rsidTr="006423DF">
        <w:trPr>
          <w:cantSplit/>
          <w:trHeight w:val="582"/>
        </w:trPr>
        <w:tc>
          <w:tcPr>
            <w:tcW w:w="7835" w:type="dxa"/>
            <w:gridSpan w:val="3"/>
            <w:vAlign w:val="center"/>
          </w:tcPr>
          <w:p w:rsidR="006423DF" w:rsidRPr="004351E2" w:rsidRDefault="006423DF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b/>
                <w:sz w:val="18"/>
                <w:lang w:val="en-GB"/>
              </w:rPr>
              <w:t>Location of Activity</w:t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:</w:t>
            </w:r>
          </w:p>
          <w:p w:rsidR="006423DF" w:rsidRPr="004351E2" w:rsidRDefault="006423DF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</w:p>
        </w:tc>
        <w:tc>
          <w:tcPr>
            <w:tcW w:w="2551" w:type="dxa"/>
            <w:vAlign w:val="center"/>
          </w:tcPr>
          <w:p w:rsidR="006423DF" w:rsidRPr="004351E2" w:rsidRDefault="00D94762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Date of Activity</w:t>
            </w:r>
          </w:p>
          <w:p w:rsidR="006423DF" w:rsidRPr="004351E2" w:rsidRDefault="006423DF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</w:p>
        </w:tc>
      </w:tr>
      <w:tr w:rsidR="006423DF" w:rsidRPr="004351E2" w:rsidTr="006423DF">
        <w:trPr>
          <w:cantSplit/>
        </w:trPr>
        <w:tc>
          <w:tcPr>
            <w:tcW w:w="10386" w:type="dxa"/>
            <w:gridSpan w:val="4"/>
            <w:tcBorders>
              <w:bottom w:val="nil"/>
            </w:tcBorders>
            <w:vAlign w:val="center"/>
          </w:tcPr>
          <w:p w:rsidR="006423DF" w:rsidRPr="004351E2" w:rsidRDefault="006423DF" w:rsidP="0071717D">
            <w:pPr>
              <w:tabs>
                <w:tab w:val="left" w:pos="360"/>
                <w:tab w:val="left" w:pos="2199"/>
                <w:tab w:val="left" w:pos="3780"/>
                <w:tab w:val="left" w:pos="4183"/>
                <w:tab w:val="left" w:pos="5742"/>
              </w:tabs>
              <w:rPr>
                <w:rFonts w:asciiTheme="minorHAnsi" w:hAnsiTheme="minorHAnsi" w:cstheme="minorHAnsi"/>
                <w:sz w:val="16"/>
                <w:lang w:val="en-GB"/>
              </w:rPr>
            </w:pPr>
            <w:r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 xml:space="preserve"> </w:t>
            </w:r>
            <w:r w:rsidR="00D94762" w:rsidRPr="00A73F0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Private Property</w:t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ab/>
            </w:r>
            <w:r w:rsidR="004351E2"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 xml:space="preserve"> </w:t>
            </w:r>
            <w:r w:rsidR="00D94762" w:rsidRPr="00A73F0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Scout Campsite</w:t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 xml:space="preserve"> </w:t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ab/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ab/>
            </w:r>
            <w:r w:rsidR="004351E2"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="00D94762" w:rsidRPr="00A73F0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Wilderness</w:t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ab/>
            </w:r>
            <w:r w:rsidR="004351E2"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="00D94762" w:rsidRPr="00A73F0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Church Property</w:t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 xml:space="preserve"> </w:t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ab/>
            </w:r>
            <w:r w:rsidR="004351E2"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 xml:space="preserve">  </w:t>
            </w:r>
            <w:r w:rsidR="00D94762" w:rsidRPr="00A73F0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Other</w:t>
            </w:r>
          </w:p>
          <w:p w:rsidR="006423DF" w:rsidRPr="004351E2" w:rsidRDefault="006423DF" w:rsidP="0071717D">
            <w:pPr>
              <w:tabs>
                <w:tab w:val="left" w:pos="360"/>
                <w:tab w:val="left" w:pos="2160"/>
                <w:tab w:val="left" w:pos="3780"/>
                <w:tab w:val="left" w:pos="5580"/>
                <w:tab w:val="left" w:pos="7200"/>
              </w:tabs>
              <w:rPr>
                <w:rFonts w:asciiTheme="minorHAnsi" w:hAnsiTheme="minorHAnsi" w:cstheme="minorHAnsi"/>
                <w:sz w:val="16"/>
                <w:lang w:val="en-GB"/>
              </w:rPr>
            </w:pPr>
          </w:p>
          <w:p w:rsidR="006423DF" w:rsidRPr="004351E2" w:rsidRDefault="006423DF" w:rsidP="0071717D">
            <w:pPr>
              <w:tabs>
                <w:tab w:val="left" w:pos="360"/>
                <w:tab w:val="left" w:pos="2160"/>
                <w:tab w:val="left" w:pos="3780"/>
                <w:tab w:val="left" w:pos="5580"/>
                <w:tab w:val="left" w:pos="7200"/>
              </w:tabs>
              <w:rPr>
                <w:rFonts w:asciiTheme="minorHAnsi" w:hAnsiTheme="minorHAnsi" w:cstheme="minorHAnsi"/>
                <w:sz w:val="16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>(Please specify if "other")</w:t>
            </w:r>
          </w:p>
        </w:tc>
      </w:tr>
      <w:tr w:rsidR="006423DF" w:rsidRPr="004351E2" w:rsidTr="006423DF">
        <w:trPr>
          <w:cantSplit/>
        </w:trPr>
        <w:tc>
          <w:tcPr>
            <w:tcW w:w="10386" w:type="dxa"/>
            <w:gridSpan w:val="4"/>
            <w:tcBorders>
              <w:bottom w:val="nil"/>
            </w:tcBorders>
            <w:vAlign w:val="center"/>
          </w:tcPr>
          <w:p w:rsidR="006423DF" w:rsidRPr="004351E2" w:rsidRDefault="006423DF" w:rsidP="0071717D">
            <w:pPr>
              <w:tabs>
                <w:tab w:val="left" w:pos="360"/>
                <w:tab w:val="left" w:pos="2160"/>
                <w:tab w:val="left" w:pos="3780"/>
                <w:tab w:val="left" w:pos="5580"/>
                <w:tab w:val="left" w:pos="7200"/>
              </w:tabs>
              <w:rPr>
                <w:rFonts w:asciiTheme="minorHAnsi" w:hAnsiTheme="minorHAnsi" w:cstheme="minorHAnsi"/>
                <w:b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b/>
                <w:sz w:val="18"/>
                <w:lang w:val="en-GB"/>
              </w:rPr>
              <w:t>Objective of activity</w:t>
            </w:r>
          </w:p>
          <w:p w:rsidR="006423DF" w:rsidRPr="004351E2" w:rsidRDefault="006423DF" w:rsidP="0071717D">
            <w:pPr>
              <w:tabs>
                <w:tab w:val="left" w:leader="underscore" w:pos="2160"/>
              </w:tabs>
              <w:rPr>
                <w:rFonts w:asciiTheme="minorHAnsi" w:hAnsiTheme="minorHAnsi" w:cstheme="minorHAnsi"/>
                <w:sz w:val="18"/>
                <w:lang w:val="en-GB"/>
              </w:rPr>
            </w:pPr>
          </w:p>
          <w:p w:rsidR="00A73F02" w:rsidRDefault="004351E2" w:rsidP="0071717D">
            <w:pPr>
              <w:tabs>
                <w:tab w:val="left" w:pos="1782"/>
                <w:tab w:val="left" w:pos="4482"/>
                <w:tab w:val="left" w:pos="5034"/>
                <w:tab w:val="left" w:pos="6451"/>
                <w:tab w:val="left" w:pos="8294"/>
                <w:tab w:val="left" w:pos="9570"/>
              </w:tabs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="00D94762" w:rsidRPr="00A73F0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Recreational</w:t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ab/>
            </w:r>
            <w:r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="00D94762" w:rsidRPr="00A73F0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Pathfinder/Adventurer Requirement</w:t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ab/>
            </w:r>
            <w:r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="00D94762" w:rsidRPr="00A73F0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Honour/Award Requirement</w:t>
            </w:r>
            <w:r w:rsidR="00D94762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   </w:t>
            </w:r>
            <w:r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="00D94762" w:rsidRPr="00A73F0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Educational</w:t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ab/>
            </w:r>
          </w:p>
          <w:p w:rsidR="006423DF" w:rsidRPr="004351E2" w:rsidRDefault="004351E2" w:rsidP="00D94762">
            <w:pPr>
              <w:tabs>
                <w:tab w:val="left" w:pos="1782"/>
                <w:tab w:val="left" w:pos="4482"/>
                <w:tab w:val="left" w:pos="5034"/>
                <w:tab w:val="left" w:pos="6451"/>
                <w:tab w:val="left" w:pos="8294"/>
                <w:tab w:val="left" w:pos="9570"/>
              </w:tabs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="00D94762" w:rsidRPr="00A73F0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Training</w:t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ab/>
            </w:r>
            <w:r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="00D94762" w:rsidRPr="00A73F0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Other</w:t>
            </w:r>
            <w:r w:rsidR="006423DF" w:rsidRPr="004351E2">
              <w:rPr>
                <w:rFonts w:asciiTheme="minorHAnsi" w:hAnsiTheme="minorHAnsi" w:cstheme="minorHAnsi"/>
                <w:sz w:val="16"/>
                <w:lang w:val="en-GB"/>
              </w:rPr>
              <w:t>(Please specify if "other")</w:t>
            </w:r>
          </w:p>
        </w:tc>
      </w:tr>
      <w:tr w:rsidR="006423DF" w:rsidRPr="004351E2" w:rsidTr="004351E2">
        <w:trPr>
          <w:cantSplit/>
          <w:trHeight w:val="1609"/>
        </w:trPr>
        <w:tc>
          <w:tcPr>
            <w:tcW w:w="783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423DF" w:rsidRPr="004351E2" w:rsidRDefault="006423DF" w:rsidP="004351E2">
            <w:pPr>
              <w:tabs>
                <w:tab w:val="left" w:pos="360"/>
                <w:tab w:val="left" w:pos="2160"/>
                <w:tab w:val="left" w:pos="3780"/>
                <w:tab w:val="left" w:pos="5580"/>
                <w:tab w:val="left" w:pos="7200"/>
              </w:tabs>
              <w:spacing w:before="120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If training indicate level of training being undertaken</w:t>
            </w:r>
          </w:p>
          <w:p w:rsidR="006423DF" w:rsidRPr="004351E2" w:rsidRDefault="006423DF" w:rsidP="004351E2">
            <w:pPr>
              <w:tabs>
                <w:tab w:val="left" w:pos="360"/>
                <w:tab w:val="left" w:pos="2160"/>
                <w:tab w:val="left" w:pos="3780"/>
                <w:tab w:val="left" w:pos="5580"/>
                <w:tab w:val="left" w:pos="7200"/>
              </w:tabs>
              <w:rPr>
                <w:rFonts w:asciiTheme="minorHAnsi" w:hAnsiTheme="minorHAnsi" w:cstheme="minorHAnsi"/>
                <w:sz w:val="18"/>
                <w:lang w:val="en-GB"/>
              </w:rPr>
            </w:pPr>
          </w:p>
          <w:p w:rsidR="006423DF" w:rsidRPr="004351E2" w:rsidRDefault="004351E2" w:rsidP="004351E2">
            <w:pPr>
              <w:tabs>
                <w:tab w:val="left" w:pos="1062"/>
                <w:tab w:val="left" w:pos="2142"/>
                <w:tab w:val="left" w:pos="3852"/>
                <w:tab w:val="left" w:pos="5382"/>
                <w:tab w:val="left" w:pos="7200"/>
              </w:tabs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>
              <w:rPr>
                <w:rFonts w:asciiTheme="minorHAnsi" w:hAnsiTheme="minorHAnsi" w:cstheme="minorHAnsi"/>
                <w:sz w:val="18"/>
                <w:lang w:val="en-GB"/>
              </w:rPr>
              <w:t>Instructor</w:t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ab/>
            </w:r>
            <w:r w:rsidR="00A73F02">
              <w:rPr>
                <w:rFonts w:asciiTheme="minorHAnsi" w:hAnsiTheme="minorHAnsi" w:cstheme="minorHAnsi"/>
                <w:sz w:val="18"/>
                <w:lang w:val="en-GB"/>
              </w:rPr>
              <w:t xml:space="preserve">           </w:t>
            </w:r>
            <w:r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>
              <w:rPr>
                <w:rFonts w:asciiTheme="minorHAnsi" w:hAnsiTheme="minorHAnsi" w:cstheme="minorHAnsi"/>
                <w:sz w:val="18"/>
                <w:lang w:val="en-GB"/>
              </w:rPr>
              <w:t>Leader</w:t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ab/>
            </w:r>
            <w:r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>
              <w:rPr>
                <w:rFonts w:asciiTheme="minorHAnsi" w:hAnsiTheme="minorHAnsi" w:cstheme="minorHAnsi"/>
                <w:sz w:val="18"/>
                <w:lang w:val="en-GB"/>
              </w:rPr>
              <w:t>Skills</w:t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ab/>
            </w:r>
            <w:r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lang w:val="en-GB"/>
              </w:rPr>
              <w:t>Other</w:t>
            </w:r>
          </w:p>
          <w:p w:rsidR="006423DF" w:rsidRPr="004351E2" w:rsidRDefault="006423DF" w:rsidP="004351E2">
            <w:pPr>
              <w:rPr>
                <w:rFonts w:asciiTheme="minorHAnsi" w:hAnsiTheme="minorHAnsi" w:cstheme="minorHAnsi"/>
                <w:sz w:val="16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>(Please specify if "other")</w:t>
            </w:r>
          </w:p>
          <w:p w:rsidR="006423DF" w:rsidRPr="004351E2" w:rsidRDefault="006423DF" w:rsidP="004351E2">
            <w:pPr>
              <w:rPr>
                <w:rFonts w:asciiTheme="minorHAnsi" w:hAnsiTheme="minorHAnsi" w:cstheme="minorHAnsi"/>
                <w:sz w:val="16"/>
                <w:lang w:val="en-GB"/>
              </w:rPr>
            </w:pPr>
          </w:p>
          <w:p w:rsidR="006423DF" w:rsidRPr="004351E2" w:rsidRDefault="006423DF" w:rsidP="004351E2">
            <w:pPr>
              <w:rPr>
                <w:rFonts w:asciiTheme="minorHAnsi" w:hAnsiTheme="minorHAnsi" w:cstheme="minorHAnsi"/>
                <w:sz w:val="18"/>
                <w:lang w:val="en-GB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6423DF" w:rsidRPr="004351E2" w:rsidRDefault="004351E2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  <w:r>
              <w:rPr>
                <w:rFonts w:asciiTheme="minorHAnsi" w:hAnsiTheme="minorHAnsi" w:cstheme="minorHAnsi"/>
                <w:sz w:val="18"/>
                <w:lang w:val="en-GB"/>
              </w:rPr>
              <w:t>Number of participants</w:t>
            </w:r>
          </w:p>
          <w:p w:rsidR="006423DF" w:rsidRPr="004351E2" w:rsidRDefault="006423DF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</w:p>
          <w:p w:rsidR="006423DF" w:rsidRPr="004351E2" w:rsidRDefault="004351E2" w:rsidP="0071717D">
            <w:pPr>
              <w:tabs>
                <w:tab w:val="left" w:leader="underscore" w:pos="2322"/>
              </w:tabs>
              <w:rPr>
                <w:rFonts w:asciiTheme="minorHAnsi" w:hAnsiTheme="minorHAnsi" w:cstheme="minorHAnsi"/>
                <w:b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b/>
                <w:sz w:val="18"/>
                <w:lang w:val="en-GB"/>
              </w:rPr>
              <w:t>TOTAL</w:t>
            </w:r>
            <w:r w:rsidR="006423DF" w:rsidRPr="004351E2">
              <w:rPr>
                <w:rFonts w:asciiTheme="minorHAnsi" w:hAnsiTheme="minorHAnsi" w:cstheme="minorHAnsi"/>
                <w:b/>
                <w:sz w:val="18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18"/>
                <w:lang w:val="en-GB"/>
              </w:rPr>
              <w:t>…………………</w:t>
            </w:r>
          </w:p>
          <w:p w:rsidR="006423DF" w:rsidRPr="004351E2" w:rsidRDefault="006423DF" w:rsidP="0071717D">
            <w:pPr>
              <w:tabs>
                <w:tab w:val="left" w:leader="underscore" w:pos="2322"/>
              </w:tabs>
              <w:rPr>
                <w:rFonts w:asciiTheme="minorHAnsi" w:hAnsiTheme="minorHAnsi" w:cstheme="minorHAnsi"/>
                <w:sz w:val="18"/>
                <w:lang w:val="en-GB"/>
              </w:rPr>
            </w:pPr>
          </w:p>
          <w:p w:rsidR="006423DF" w:rsidRPr="004351E2" w:rsidRDefault="004351E2" w:rsidP="0071717D">
            <w:pPr>
              <w:tabs>
                <w:tab w:val="left" w:leader="underscore" w:pos="2322"/>
              </w:tabs>
              <w:rPr>
                <w:rFonts w:asciiTheme="minorHAnsi" w:hAnsiTheme="minorHAnsi" w:cstheme="minorHAnsi"/>
                <w:sz w:val="18"/>
                <w:lang w:val="en-GB"/>
              </w:rPr>
            </w:pPr>
            <w:r>
              <w:rPr>
                <w:rFonts w:asciiTheme="minorHAnsi" w:hAnsiTheme="minorHAnsi" w:cstheme="minorHAnsi"/>
                <w:sz w:val="18"/>
                <w:lang w:val="en-GB"/>
              </w:rPr>
              <w:t>Adults ……………………….</w:t>
            </w:r>
          </w:p>
          <w:p w:rsidR="006423DF" w:rsidRPr="004351E2" w:rsidRDefault="006423DF" w:rsidP="0071717D">
            <w:pPr>
              <w:rPr>
                <w:rFonts w:asciiTheme="minorHAnsi" w:hAnsiTheme="minorHAnsi" w:cstheme="minorHAnsi"/>
                <w:sz w:val="18"/>
                <w:lang w:val="en-GB"/>
              </w:rPr>
            </w:pPr>
          </w:p>
          <w:p w:rsidR="006423DF" w:rsidRPr="004351E2" w:rsidRDefault="004351E2" w:rsidP="0071717D">
            <w:pPr>
              <w:tabs>
                <w:tab w:val="left" w:leader="underscore" w:pos="2322"/>
              </w:tabs>
              <w:rPr>
                <w:rFonts w:asciiTheme="minorHAnsi" w:hAnsiTheme="minorHAnsi" w:cstheme="minorHAnsi"/>
                <w:sz w:val="18"/>
                <w:lang w:val="en-GB"/>
              </w:rPr>
            </w:pPr>
            <w:r>
              <w:rPr>
                <w:rFonts w:asciiTheme="minorHAnsi" w:hAnsiTheme="minorHAnsi" w:cstheme="minorHAnsi"/>
                <w:sz w:val="18"/>
                <w:lang w:val="en-GB"/>
              </w:rPr>
              <w:t>Children/Youth</w:t>
            </w:r>
            <w:r w:rsidR="006423DF"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lang w:val="en-GB"/>
              </w:rPr>
              <w:t>………………</w:t>
            </w:r>
          </w:p>
          <w:p w:rsidR="006423DF" w:rsidRPr="004351E2" w:rsidRDefault="006423DF" w:rsidP="0071717D">
            <w:pPr>
              <w:tabs>
                <w:tab w:val="left" w:pos="1422"/>
              </w:tabs>
              <w:rPr>
                <w:rFonts w:asciiTheme="minorHAnsi" w:hAnsiTheme="minorHAnsi" w:cstheme="minorHAnsi"/>
                <w:sz w:val="18"/>
                <w:lang w:val="en-GB"/>
              </w:rPr>
            </w:pPr>
          </w:p>
        </w:tc>
      </w:tr>
    </w:tbl>
    <w:p w:rsidR="004351E2" w:rsidRDefault="004351E2" w:rsidP="006423DF">
      <w:pPr>
        <w:tabs>
          <w:tab w:val="left" w:pos="450"/>
          <w:tab w:val="left" w:leader="underscore" w:pos="10170"/>
        </w:tabs>
        <w:rPr>
          <w:rFonts w:asciiTheme="minorHAnsi" w:hAnsiTheme="minorHAnsi" w:cstheme="minorHAnsi"/>
          <w:sz w:val="18"/>
          <w:lang w:val="en-GB"/>
        </w:rPr>
      </w:pPr>
    </w:p>
    <w:p w:rsidR="004351E2" w:rsidRPr="00A73F02" w:rsidRDefault="006423DF" w:rsidP="006423DF">
      <w:pPr>
        <w:pStyle w:val="ListParagraph"/>
        <w:numPr>
          <w:ilvl w:val="0"/>
          <w:numId w:val="14"/>
        </w:numPr>
        <w:tabs>
          <w:tab w:val="left" w:pos="450"/>
          <w:tab w:val="left" w:leader="underscore" w:pos="10170"/>
        </w:tabs>
        <w:rPr>
          <w:rFonts w:asciiTheme="minorHAnsi" w:hAnsiTheme="minorHAnsi" w:cstheme="minorHAnsi"/>
          <w:sz w:val="18"/>
        </w:rPr>
      </w:pPr>
      <w:r w:rsidRPr="00A73F02">
        <w:rPr>
          <w:rFonts w:asciiTheme="minorHAnsi" w:hAnsiTheme="minorHAnsi" w:cstheme="minorHAnsi"/>
          <w:sz w:val="18"/>
          <w:lang w:val="en-GB"/>
        </w:rPr>
        <w:t>Verification of insurance req</w:t>
      </w:r>
      <w:r w:rsidR="004351E2" w:rsidRPr="00A73F02">
        <w:rPr>
          <w:rFonts w:asciiTheme="minorHAnsi" w:hAnsiTheme="minorHAnsi" w:cstheme="minorHAnsi"/>
          <w:sz w:val="18"/>
        </w:rPr>
        <w:t>uired by land manager or other</w:t>
      </w:r>
    </w:p>
    <w:p w:rsidR="006423DF" w:rsidRPr="00A73F02" w:rsidRDefault="006423DF" w:rsidP="006423DF">
      <w:pPr>
        <w:pStyle w:val="ListParagraph"/>
        <w:numPr>
          <w:ilvl w:val="0"/>
          <w:numId w:val="14"/>
        </w:numPr>
        <w:tabs>
          <w:tab w:val="left" w:pos="450"/>
          <w:tab w:val="left" w:leader="underscore" w:pos="10170"/>
        </w:tabs>
        <w:rPr>
          <w:rFonts w:asciiTheme="minorHAnsi" w:hAnsiTheme="minorHAnsi" w:cstheme="minorHAnsi"/>
          <w:sz w:val="18"/>
          <w:lang w:val="en-GB"/>
        </w:rPr>
      </w:pPr>
      <w:r w:rsidRPr="00A73F02">
        <w:rPr>
          <w:rFonts w:asciiTheme="minorHAnsi" w:hAnsiTheme="minorHAnsi" w:cstheme="minorHAnsi"/>
          <w:sz w:val="18"/>
          <w:lang w:val="en-GB"/>
        </w:rPr>
        <w:t xml:space="preserve">Risk </w:t>
      </w:r>
      <w:r w:rsidR="004351E2" w:rsidRPr="00A73F02">
        <w:rPr>
          <w:rFonts w:asciiTheme="minorHAnsi" w:hAnsiTheme="minorHAnsi" w:cstheme="minorHAnsi"/>
          <w:sz w:val="18"/>
        </w:rPr>
        <w:t>Assessment</w:t>
      </w:r>
      <w:r w:rsidRPr="00A73F02">
        <w:rPr>
          <w:rFonts w:asciiTheme="minorHAnsi" w:hAnsiTheme="minorHAnsi" w:cstheme="minorHAnsi"/>
          <w:sz w:val="18"/>
          <w:lang w:val="en-GB"/>
        </w:rPr>
        <w:t xml:space="preserve"> Plan completed – copy attached</w:t>
      </w:r>
    </w:p>
    <w:p w:rsidR="004351E2" w:rsidRPr="00A73F02" w:rsidRDefault="006423DF" w:rsidP="004351E2">
      <w:pPr>
        <w:tabs>
          <w:tab w:val="left" w:leader="underscore" w:pos="10170"/>
        </w:tabs>
        <w:spacing w:before="120"/>
        <w:rPr>
          <w:rFonts w:asciiTheme="minorHAnsi" w:hAnsiTheme="minorHAnsi" w:cstheme="minorHAnsi"/>
          <w:sz w:val="18"/>
          <w:lang w:val="en-GB"/>
        </w:rPr>
      </w:pPr>
      <w:r w:rsidRPr="00A73F02">
        <w:rPr>
          <w:rFonts w:asciiTheme="minorHAnsi" w:hAnsiTheme="minorHAnsi" w:cstheme="minorHAnsi"/>
          <w:sz w:val="18"/>
          <w:lang w:val="en-GB"/>
        </w:rPr>
        <w:t>Please print name and address (of person filling in form</w:t>
      </w:r>
      <w:proofErr w:type="gramStart"/>
      <w:r w:rsidRPr="00A73F02">
        <w:rPr>
          <w:rFonts w:asciiTheme="minorHAnsi" w:hAnsiTheme="minorHAnsi" w:cstheme="minorHAnsi"/>
          <w:sz w:val="18"/>
          <w:lang w:val="en-GB"/>
        </w:rPr>
        <w:t>) :</w:t>
      </w:r>
      <w:proofErr w:type="gramEnd"/>
      <w:r w:rsidRPr="00A73F02">
        <w:rPr>
          <w:rFonts w:asciiTheme="minorHAnsi" w:hAnsiTheme="minorHAnsi" w:cstheme="minorHAnsi"/>
          <w:sz w:val="18"/>
          <w:lang w:val="en-GB"/>
        </w:rPr>
        <w:t xml:space="preserve">        </w:t>
      </w:r>
      <w:r w:rsidR="004351E2" w:rsidRPr="00A73F02">
        <w:rPr>
          <w:rFonts w:asciiTheme="minorHAnsi" w:hAnsiTheme="minorHAnsi" w:cstheme="minorHAnsi"/>
          <w:sz w:val="18"/>
          <w:lang w:val="en-GB"/>
        </w:rPr>
        <w:t>…………………………………………………………………………………………..</w:t>
      </w:r>
    </w:p>
    <w:p w:rsidR="004351E2" w:rsidRPr="00A73F02" w:rsidRDefault="004351E2" w:rsidP="006423DF">
      <w:pPr>
        <w:tabs>
          <w:tab w:val="left" w:leader="underscore" w:pos="5760"/>
          <w:tab w:val="left" w:leader="underscore" w:pos="10170"/>
        </w:tabs>
        <w:spacing w:before="120"/>
        <w:rPr>
          <w:rFonts w:asciiTheme="minorHAnsi" w:hAnsiTheme="minorHAnsi" w:cstheme="minorHAnsi"/>
          <w:sz w:val="18"/>
          <w:lang w:val="en-GB"/>
        </w:rPr>
      </w:pPr>
      <w:r w:rsidRPr="00A73F02">
        <w:rPr>
          <w:rFonts w:asciiTheme="minorHAnsi" w:hAnsiTheme="minorHAnsi" w:cstheme="minorHAnsi"/>
          <w:sz w:val="18"/>
          <w:lang w:val="en-GB"/>
        </w:rPr>
        <w:t>Signed                    …………………………………………………………………………………………………</w:t>
      </w:r>
    </w:p>
    <w:p w:rsidR="006423DF" w:rsidRPr="00A73F02" w:rsidRDefault="006423DF" w:rsidP="006423DF">
      <w:pPr>
        <w:tabs>
          <w:tab w:val="left" w:leader="underscore" w:pos="5760"/>
          <w:tab w:val="left" w:leader="underscore" w:pos="10170"/>
        </w:tabs>
        <w:spacing w:before="120"/>
        <w:rPr>
          <w:rFonts w:asciiTheme="minorHAnsi" w:hAnsiTheme="minorHAnsi" w:cstheme="minorHAnsi"/>
          <w:sz w:val="18"/>
          <w:lang w:val="en-GB"/>
        </w:rPr>
      </w:pPr>
      <w:r w:rsidRPr="00A73F02">
        <w:rPr>
          <w:rFonts w:asciiTheme="minorHAnsi" w:hAnsiTheme="minorHAnsi" w:cstheme="minorHAnsi"/>
          <w:sz w:val="18"/>
          <w:lang w:val="en-GB"/>
        </w:rPr>
        <w:t xml:space="preserve">Phone number:    </w:t>
      </w:r>
      <w:r w:rsidR="004351E2" w:rsidRPr="00A73F02">
        <w:rPr>
          <w:rFonts w:asciiTheme="minorHAnsi" w:hAnsiTheme="minorHAnsi" w:cstheme="minorHAnsi"/>
          <w:sz w:val="18"/>
          <w:lang w:val="en-GB"/>
        </w:rPr>
        <w:t>……………………………………………………………………………………………</w:t>
      </w:r>
    </w:p>
    <w:p w:rsidR="006423DF" w:rsidRPr="00A73F02" w:rsidRDefault="004351E2" w:rsidP="006423DF">
      <w:pPr>
        <w:tabs>
          <w:tab w:val="left" w:leader="underscore" w:pos="5760"/>
          <w:tab w:val="left" w:leader="underscore" w:pos="10170"/>
        </w:tabs>
        <w:spacing w:before="120"/>
        <w:rPr>
          <w:rFonts w:asciiTheme="minorHAnsi" w:hAnsiTheme="minorHAnsi" w:cstheme="minorHAnsi"/>
          <w:sz w:val="18"/>
          <w:lang w:val="en-GB"/>
        </w:rPr>
      </w:pPr>
      <w:r w:rsidRPr="00A73F02">
        <w:rPr>
          <w:rFonts w:asciiTheme="minorHAnsi" w:hAnsiTheme="minorHAnsi" w:cstheme="minorHAnsi"/>
          <w:sz w:val="18"/>
          <w:lang w:val="en-GB"/>
        </w:rPr>
        <w:t>E-</w:t>
      </w:r>
      <w:r w:rsidR="006423DF" w:rsidRPr="00A73F02">
        <w:rPr>
          <w:rFonts w:asciiTheme="minorHAnsi" w:hAnsiTheme="minorHAnsi" w:cstheme="minorHAnsi"/>
          <w:sz w:val="18"/>
          <w:lang w:val="en-GB"/>
        </w:rPr>
        <w:t xml:space="preserve">mail: </w:t>
      </w:r>
      <w:r w:rsidRPr="00A73F02">
        <w:rPr>
          <w:rFonts w:asciiTheme="minorHAnsi" w:hAnsiTheme="minorHAnsi" w:cstheme="minorHAnsi"/>
          <w:sz w:val="18"/>
          <w:lang w:val="en-GB"/>
        </w:rPr>
        <w:t xml:space="preserve">                   ……………………………………………………………………………………………</w:t>
      </w:r>
    </w:p>
    <w:p w:rsidR="006423DF" w:rsidRDefault="006423DF" w:rsidP="006423DF">
      <w:pPr>
        <w:tabs>
          <w:tab w:val="left" w:leader="underscore" w:pos="5760"/>
          <w:tab w:val="left" w:leader="underscore" w:pos="10170"/>
        </w:tabs>
        <w:spacing w:before="120"/>
        <w:rPr>
          <w:rFonts w:asciiTheme="minorHAnsi" w:hAnsiTheme="minorHAnsi" w:cstheme="minorHAnsi"/>
          <w:sz w:val="18"/>
          <w:lang w:val="en-GB"/>
        </w:rPr>
      </w:pPr>
    </w:p>
    <w:p w:rsidR="004351E2" w:rsidRDefault="004351E2" w:rsidP="006423DF">
      <w:pPr>
        <w:tabs>
          <w:tab w:val="left" w:leader="underscore" w:pos="5760"/>
          <w:tab w:val="left" w:leader="underscore" w:pos="10170"/>
        </w:tabs>
        <w:spacing w:before="120"/>
        <w:rPr>
          <w:rFonts w:asciiTheme="minorHAnsi" w:hAnsiTheme="minorHAnsi" w:cstheme="minorHAnsi"/>
          <w:sz w:val="18"/>
          <w:lang w:val="en-GB"/>
        </w:rPr>
      </w:pPr>
    </w:p>
    <w:p w:rsidR="004351E2" w:rsidRPr="00A73F02" w:rsidRDefault="00030B7D" w:rsidP="006423DF">
      <w:pPr>
        <w:tabs>
          <w:tab w:val="left" w:leader="underscore" w:pos="5760"/>
          <w:tab w:val="left" w:leader="underscore" w:pos="10170"/>
        </w:tabs>
        <w:spacing w:before="120"/>
        <w:rPr>
          <w:rFonts w:asciiTheme="minorHAnsi" w:hAnsiTheme="minorHAnsi" w:cstheme="minorHAnsi"/>
          <w:b/>
          <w:color w:val="FF0000"/>
          <w:sz w:val="22"/>
          <w:lang w:val="en-GB"/>
        </w:rPr>
      </w:pPr>
      <w:r w:rsidRPr="00A73F02">
        <w:rPr>
          <w:rFonts w:asciiTheme="minorHAnsi" w:hAnsiTheme="minorHAnsi" w:cstheme="minorHAnsi"/>
          <w:b/>
          <w:color w:val="FF0000"/>
          <w:sz w:val="22"/>
          <w:lang w:val="en-GB"/>
        </w:rPr>
        <w:t>This side for Contact Person and Leaders Only</w:t>
      </w:r>
    </w:p>
    <w:p w:rsidR="00030B7D" w:rsidRPr="004351E2" w:rsidRDefault="00030B7D" w:rsidP="006423DF">
      <w:pPr>
        <w:tabs>
          <w:tab w:val="left" w:leader="underscore" w:pos="5760"/>
          <w:tab w:val="left" w:leader="underscore" w:pos="10170"/>
        </w:tabs>
        <w:spacing w:before="120"/>
        <w:rPr>
          <w:rFonts w:asciiTheme="minorHAnsi" w:hAnsiTheme="minorHAnsi" w:cstheme="minorHAnsi"/>
          <w:sz w:val="18"/>
          <w:lang w:val="en-GB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3402"/>
        <w:gridCol w:w="1276"/>
        <w:gridCol w:w="1843"/>
      </w:tblGrid>
      <w:tr w:rsidR="00030B7D" w:rsidRPr="004351E2" w:rsidTr="00030B7D">
        <w:trPr>
          <w:trHeight w:val="2035"/>
        </w:trPr>
        <w:tc>
          <w:tcPr>
            <w:tcW w:w="10173" w:type="dxa"/>
            <w:gridSpan w:val="4"/>
            <w:tcBorders>
              <w:top w:val="single" w:sz="4" w:space="0" w:color="auto"/>
            </w:tcBorders>
          </w:tcPr>
          <w:p w:rsidR="00030B7D" w:rsidRPr="00030B7D" w:rsidRDefault="00030B7D" w:rsidP="00030B7D">
            <w:pPr>
              <w:ind w:right="144"/>
              <w:rPr>
                <w:rFonts w:asciiTheme="minorHAnsi" w:hAnsiTheme="minorHAnsi" w:cstheme="minorHAnsi"/>
                <w:b/>
                <w:sz w:val="18"/>
                <w:lang w:val="en-GB"/>
              </w:rPr>
            </w:pPr>
            <w:r w:rsidRPr="00030B7D">
              <w:rPr>
                <w:rFonts w:asciiTheme="minorHAnsi" w:hAnsiTheme="minorHAnsi" w:cstheme="minorHAnsi"/>
                <w:b/>
                <w:sz w:val="18"/>
                <w:lang w:val="en-GB"/>
              </w:rPr>
              <w:t xml:space="preserve">Vehicles Utilised </w:t>
            </w:r>
          </w:p>
          <w:p w:rsidR="00030B7D" w:rsidRDefault="00030B7D" w:rsidP="00030B7D">
            <w:pPr>
              <w:ind w:right="144"/>
              <w:rPr>
                <w:rFonts w:asciiTheme="minorHAnsi" w:hAnsiTheme="minorHAnsi" w:cstheme="minorHAnsi"/>
                <w:sz w:val="18"/>
                <w:lang w:val="en-GB"/>
              </w:rPr>
            </w:pPr>
            <w:r>
              <w:rPr>
                <w:rFonts w:asciiTheme="minorHAnsi" w:hAnsiTheme="minorHAnsi" w:cstheme="minorHAnsi"/>
                <w:sz w:val="18"/>
                <w:lang w:val="en-GB"/>
              </w:rPr>
              <w:t>Registration Numbers</w:t>
            </w:r>
          </w:p>
          <w:p w:rsidR="00030B7D" w:rsidRDefault="00030B7D" w:rsidP="00030B7D">
            <w:pPr>
              <w:ind w:right="144"/>
              <w:rPr>
                <w:rFonts w:asciiTheme="minorHAnsi" w:hAnsiTheme="minorHAnsi" w:cstheme="minorHAnsi"/>
                <w:sz w:val="18"/>
                <w:lang w:val="en-GB"/>
              </w:rPr>
            </w:pPr>
          </w:p>
          <w:p w:rsidR="00030B7D" w:rsidRPr="00A73F02" w:rsidRDefault="00030B7D" w:rsidP="00030B7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leader="underscore" w:pos="2211"/>
              </w:tabs>
              <w:ind w:right="144"/>
              <w:rPr>
                <w:rFonts w:asciiTheme="minorHAnsi" w:hAnsiTheme="minorHAnsi" w:cstheme="minorHAnsi"/>
              </w:rPr>
            </w:pPr>
            <w:r w:rsidRPr="00A73F02">
              <w:rPr>
                <w:rFonts w:asciiTheme="minorHAnsi" w:hAnsiTheme="minorHAnsi" w:cstheme="minorHAnsi"/>
              </w:rPr>
              <w:t>……………………………………………………..</w:t>
            </w:r>
          </w:p>
          <w:p w:rsidR="00030B7D" w:rsidRPr="00A73F02" w:rsidRDefault="00030B7D" w:rsidP="00030B7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leader="underscore" w:pos="2211"/>
              </w:tabs>
              <w:ind w:right="144"/>
              <w:rPr>
                <w:rFonts w:asciiTheme="minorHAnsi" w:hAnsiTheme="minorHAnsi" w:cstheme="minorHAnsi"/>
                <w:lang w:val="en-GB"/>
              </w:rPr>
            </w:pPr>
            <w:r w:rsidRPr="00A73F02">
              <w:rPr>
                <w:rFonts w:asciiTheme="minorHAnsi" w:hAnsiTheme="minorHAnsi" w:cstheme="minorHAnsi"/>
              </w:rPr>
              <w:t>……………………………………………………..</w:t>
            </w:r>
          </w:p>
          <w:p w:rsidR="00030B7D" w:rsidRPr="00A73F02" w:rsidRDefault="00030B7D" w:rsidP="00030B7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leader="underscore" w:pos="2211"/>
              </w:tabs>
              <w:ind w:right="144"/>
              <w:rPr>
                <w:rFonts w:asciiTheme="minorHAnsi" w:hAnsiTheme="minorHAnsi" w:cstheme="minorHAnsi"/>
                <w:lang w:val="en-GB"/>
              </w:rPr>
            </w:pPr>
            <w:r w:rsidRPr="00A73F02">
              <w:rPr>
                <w:rFonts w:asciiTheme="minorHAnsi" w:hAnsiTheme="minorHAnsi" w:cstheme="minorHAnsi"/>
              </w:rPr>
              <w:t>……………………………………………………..</w:t>
            </w:r>
          </w:p>
          <w:p w:rsidR="00030B7D" w:rsidRPr="00A73F02" w:rsidRDefault="00030B7D" w:rsidP="00030B7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leader="underscore" w:pos="2211"/>
              </w:tabs>
              <w:ind w:right="144"/>
              <w:rPr>
                <w:rFonts w:asciiTheme="minorHAnsi" w:hAnsiTheme="minorHAnsi" w:cstheme="minorHAnsi"/>
                <w:lang w:val="en-GB"/>
              </w:rPr>
            </w:pPr>
            <w:r w:rsidRPr="00A73F02">
              <w:rPr>
                <w:rFonts w:asciiTheme="minorHAnsi" w:hAnsiTheme="minorHAnsi" w:cstheme="minorHAnsi"/>
              </w:rPr>
              <w:t>……………………………………………………..</w:t>
            </w:r>
          </w:p>
          <w:p w:rsidR="00030B7D" w:rsidRPr="00A73F02" w:rsidRDefault="00030B7D" w:rsidP="00030B7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leader="underscore" w:pos="2211"/>
              </w:tabs>
              <w:ind w:right="144"/>
              <w:rPr>
                <w:rFonts w:asciiTheme="minorHAnsi" w:hAnsiTheme="minorHAnsi" w:cstheme="minorHAnsi"/>
                <w:sz w:val="16"/>
              </w:rPr>
            </w:pPr>
            <w:r w:rsidRPr="00A73F02">
              <w:rPr>
                <w:rFonts w:asciiTheme="minorHAnsi" w:hAnsiTheme="minorHAnsi" w:cstheme="minorHAnsi"/>
              </w:rPr>
              <w:t>……………………………………………………..</w:t>
            </w:r>
          </w:p>
        </w:tc>
      </w:tr>
      <w:tr w:rsidR="006423DF" w:rsidRPr="004351E2" w:rsidTr="00030B7D">
        <w:tc>
          <w:tcPr>
            <w:tcW w:w="83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7D" w:rsidRDefault="006423DF" w:rsidP="0071717D">
            <w:pPr>
              <w:spacing w:line="480" w:lineRule="auto"/>
              <w:ind w:right="142"/>
              <w:rPr>
                <w:rFonts w:asciiTheme="minorHAnsi" w:hAnsiTheme="minorHAnsi" w:cstheme="minorHAnsi"/>
                <w:b/>
                <w:sz w:val="18"/>
                <w:lang w:val="en-GB"/>
              </w:rPr>
            </w:pPr>
            <w:r w:rsidRPr="00030B7D">
              <w:rPr>
                <w:rFonts w:asciiTheme="minorHAnsi" w:hAnsiTheme="minorHAnsi" w:cstheme="minorHAnsi"/>
                <w:b/>
                <w:sz w:val="18"/>
                <w:lang w:val="en-GB"/>
              </w:rPr>
              <w:t>Inten</w:t>
            </w:r>
            <w:r w:rsidR="00030B7D">
              <w:rPr>
                <w:rFonts w:asciiTheme="minorHAnsi" w:hAnsiTheme="minorHAnsi" w:cstheme="minorHAnsi"/>
                <w:b/>
                <w:sz w:val="18"/>
                <w:lang w:val="en-GB"/>
              </w:rPr>
              <w:t>ded Route</w:t>
            </w:r>
          </w:p>
          <w:p w:rsidR="006423DF" w:rsidRPr="00030B7D" w:rsidRDefault="006423DF" w:rsidP="0071717D">
            <w:pPr>
              <w:spacing w:line="480" w:lineRule="auto"/>
              <w:ind w:right="142"/>
              <w:rPr>
                <w:rFonts w:asciiTheme="minorHAnsi" w:hAnsiTheme="minorHAnsi" w:cstheme="minorHAnsi"/>
                <w:b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Route plan to site</w:t>
            </w:r>
            <w:r w:rsidR="00030B7D">
              <w:rPr>
                <w:rFonts w:asciiTheme="minorHAnsi" w:hAnsiTheme="minorHAnsi" w:cstheme="minorHAnsi"/>
                <w:sz w:val="18"/>
                <w:lang w:val="en-GB"/>
              </w:rPr>
              <w:t xml:space="preserve"> and home set </w:t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="00030B7D">
              <w:rPr>
                <w:rFonts w:asciiTheme="minorHAnsi" w:hAnsiTheme="minorHAnsi" w:cstheme="minorHAnsi"/>
                <w:sz w:val="18"/>
                <w:lang w:val="en-GB"/>
              </w:rPr>
              <w:t xml:space="preserve">  Yes </w:t>
            </w:r>
            <w:r w:rsidR="00030B7D"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="00030B7D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t xml:space="preserve">      </w:t>
            </w:r>
            <w:r w:rsidR="00030B7D">
              <w:rPr>
                <w:rFonts w:asciiTheme="minorHAnsi" w:hAnsiTheme="minorHAnsi" w:cstheme="minorHAnsi"/>
                <w:sz w:val="18"/>
                <w:lang w:val="en-GB"/>
              </w:rPr>
              <w:t xml:space="preserve">No </w:t>
            </w:r>
            <w:r w:rsidR="00030B7D"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="00030B7D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t xml:space="preserve">     </w:t>
            </w:r>
          </w:p>
          <w:p w:rsidR="006423DF" w:rsidRPr="004351E2" w:rsidRDefault="006423DF" w:rsidP="0071717D">
            <w:pPr>
              <w:spacing w:line="480" w:lineRule="auto"/>
              <w:ind w:right="142"/>
              <w:rPr>
                <w:rFonts w:asciiTheme="minorHAnsi" w:hAnsiTheme="minorHAnsi" w:cstheme="minorHAnsi"/>
                <w:sz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Site Address </w:t>
            </w:r>
            <w:r w:rsidR="00030B7D">
              <w:rPr>
                <w:rFonts w:asciiTheme="minorHAnsi" w:hAnsiTheme="minorHAnsi" w:cstheme="minorHAnsi"/>
                <w:sz w:val="18"/>
                <w:lang w:val="en-GB"/>
              </w:rPr>
              <w:t>……………………………………………………………………………………………………………………………………………..</w:t>
            </w:r>
          </w:p>
          <w:p w:rsidR="006423DF" w:rsidRPr="004351E2" w:rsidRDefault="00030B7D" w:rsidP="0071717D">
            <w:pPr>
              <w:spacing w:line="480" w:lineRule="auto"/>
              <w:ind w:right="142"/>
              <w:rPr>
                <w:rFonts w:asciiTheme="minorHAnsi" w:hAnsiTheme="minorHAnsi" w:cstheme="minorHAnsi"/>
                <w:sz w:val="18"/>
                <w:lang w:val="en-GB"/>
              </w:rPr>
            </w:pPr>
            <w:r>
              <w:rPr>
                <w:rFonts w:asciiTheme="minorHAnsi" w:hAnsiTheme="minorHAnsi" w:cstheme="minorHAnsi"/>
                <w:sz w:val="18"/>
                <w:lang w:val="en-GB"/>
              </w:rPr>
              <w:t>Telephone Number ……………………………………………………………………………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23DF" w:rsidRPr="004351E2" w:rsidRDefault="006423DF" w:rsidP="0071717D">
            <w:pPr>
              <w:spacing w:line="480" w:lineRule="auto"/>
              <w:ind w:right="144"/>
              <w:rPr>
                <w:rFonts w:asciiTheme="minorHAnsi" w:hAnsiTheme="minorHAnsi" w:cstheme="minorHAnsi"/>
                <w:sz w:val="16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>Date In</w:t>
            </w:r>
          </w:p>
          <w:p w:rsidR="006423DF" w:rsidRPr="004351E2" w:rsidRDefault="006423DF" w:rsidP="0071717D">
            <w:pPr>
              <w:spacing w:line="480" w:lineRule="auto"/>
              <w:ind w:right="144"/>
              <w:rPr>
                <w:rFonts w:asciiTheme="minorHAnsi" w:hAnsiTheme="minorHAnsi" w:cstheme="minorHAnsi"/>
                <w:sz w:val="16"/>
                <w:lang w:val="en-GB"/>
              </w:rPr>
            </w:pPr>
          </w:p>
          <w:p w:rsidR="006423DF" w:rsidRPr="004351E2" w:rsidRDefault="006423DF" w:rsidP="0071717D">
            <w:pPr>
              <w:spacing w:line="480" w:lineRule="auto"/>
              <w:ind w:right="144"/>
              <w:rPr>
                <w:rFonts w:asciiTheme="minorHAnsi" w:hAnsiTheme="minorHAnsi" w:cstheme="minorHAnsi"/>
                <w:sz w:val="8"/>
                <w:szCs w:val="8"/>
                <w:lang w:val="en-GB"/>
              </w:rPr>
            </w:pPr>
          </w:p>
          <w:p w:rsidR="006423DF" w:rsidRPr="004351E2" w:rsidRDefault="006423DF" w:rsidP="0071717D">
            <w:pPr>
              <w:spacing w:line="480" w:lineRule="auto"/>
              <w:ind w:right="144"/>
              <w:rPr>
                <w:rFonts w:asciiTheme="minorHAnsi" w:hAnsiTheme="minorHAnsi" w:cstheme="minorHAnsi"/>
                <w:sz w:val="16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>Date/Time Due Out</w:t>
            </w:r>
          </w:p>
        </w:tc>
      </w:tr>
      <w:tr w:rsidR="006423DF" w:rsidRPr="004351E2" w:rsidTr="00030B7D">
        <w:trPr>
          <w:trHeight w:val="116"/>
        </w:trPr>
        <w:tc>
          <w:tcPr>
            <w:tcW w:w="1017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423DF" w:rsidRPr="004351E2" w:rsidRDefault="006423DF" w:rsidP="0071717D">
            <w:pPr>
              <w:spacing w:line="480" w:lineRule="auto"/>
              <w:ind w:right="144"/>
              <w:rPr>
                <w:rFonts w:asciiTheme="minorHAnsi" w:hAnsiTheme="minorHAnsi" w:cstheme="minorHAnsi"/>
                <w:sz w:val="16"/>
                <w:lang w:val="en-GB"/>
              </w:rPr>
            </w:pPr>
          </w:p>
        </w:tc>
      </w:tr>
      <w:tr w:rsidR="006423DF" w:rsidRPr="004351E2" w:rsidTr="001C64B3">
        <w:trPr>
          <w:trHeight w:val="6832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DF" w:rsidRPr="00030B7D" w:rsidRDefault="001C64B3" w:rsidP="0071717D">
            <w:pPr>
              <w:spacing w:line="480" w:lineRule="auto"/>
              <w:ind w:left="57" w:right="-1020"/>
              <w:rPr>
                <w:rFonts w:asciiTheme="minorHAnsi" w:hAnsiTheme="minorHAnsi" w:cstheme="minorHAnsi"/>
                <w:b/>
                <w:sz w:val="1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8"/>
                <w:lang w:val="en-GB"/>
              </w:rPr>
              <w:t>Name of p</w:t>
            </w:r>
            <w:r w:rsidR="006423DF" w:rsidRPr="00030B7D">
              <w:rPr>
                <w:rFonts w:asciiTheme="minorHAnsi" w:hAnsiTheme="minorHAnsi" w:cstheme="minorHAnsi"/>
                <w:b/>
                <w:sz w:val="18"/>
                <w:lang w:val="en-GB"/>
              </w:rPr>
              <w:t>articipants (</w:t>
            </w:r>
            <w:r>
              <w:rPr>
                <w:rFonts w:asciiTheme="minorHAnsi" w:hAnsiTheme="minorHAnsi" w:cstheme="minorHAnsi"/>
                <w:b/>
                <w:sz w:val="18"/>
                <w:lang w:val="en-GB"/>
              </w:rPr>
              <w:t>young people/</w:t>
            </w:r>
            <w:r w:rsidR="006423DF" w:rsidRPr="00030B7D">
              <w:rPr>
                <w:rFonts w:asciiTheme="minorHAnsi" w:hAnsiTheme="minorHAnsi" w:cstheme="minorHAnsi"/>
                <w:b/>
                <w:sz w:val="18"/>
                <w:lang w:val="en-GB"/>
              </w:rPr>
              <w:t>children)</w:t>
            </w:r>
          </w:p>
          <w:p w:rsidR="006423DF" w:rsidRPr="004351E2" w:rsidRDefault="006423DF" w:rsidP="0071717D">
            <w:pPr>
              <w:tabs>
                <w:tab w:val="left" w:pos="0"/>
                <w:tab w:val="left" w:leader="underscore" w:pos="3686"/>
              </w:tabs>
              <w:spacing w:line="480" w:lineRule="auto"/>
              <w:ind w:left="57" w:right="-102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3DF" w:rsidRPr="00030B7D" w:rsidRDefault="006423DF" w:rsidP="0071717D">
            <w:pPr>
              <w:tabs>
                <w:tab w:val="left" w:pos="0"/>
                <w:tab w:val="left" w:leader="dot" w:pos="1644"/>
              </w:tabs>
              <w:spacing w:line="480" w:lineRule="auto"/>
              <w:ind w:left="57" w:right="-1020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030B7D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(</w:t>
            </w:r>
            <w:r w:rsidR="001C64B3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s</w:t>
            </w:r>
            <w:r w:rsidRPr="00030B7D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taff) </w:t>
            </w:r>
          </w:p>
          <w:p w:rsidR="006423DF" w:rsidRPr="004351E2" w:rsidRDefault="006423DF" w:rsidP="0071717D">
            <w:pPr>
              <w:tabs>
                <w:tab w:val="left" w:pos="0"/>
                <w:tab w:val="left" w:leader="dot" w:pos="1644"/>
              </w:tabs>
              <w:spacing w:line="480" w:lineRule="auto"/>
              <w:ind w:left="57" w:right="-102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23DF" w:rsidRPr="004351E2" w:rsidRDefault="006423DF" w:rsidP="0071717D">
            <w:pPr>
              <w:tabs>
                <w:tab w:val="left" w:pos="0"/>
                <w:tab w:val="left" w:leader="dot" w:pos="2019"/>
              </w:tabs>
              <w:spacing w:line="480" w:lineRule="auto"/>
              <w:ind w:left="57" w:right="-102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Equipment</w:t>
            </w:r>
            <w:r w:rsidR="00A73F0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(for example)</w:t>
            </w:r>
          </w:p>
          <w:p w:rsidR="006423DF" w:rsidRPr="00030B7D" w:rsidRDefault="006423DF" w:rsidP="00030B7D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leader="dot" w:pos="2019"/>
              </w:tabs>
              <w:spacing w:line="360" w:lineRule="auto"/>
              <w:ind w:right="-102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030B7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Tents</w:t>
            </w:r>
          </w:p>
          <w:p w:rsidR="006423DF" w:rsidRPr="00030B7D" w:rsidRDefault="006423DF" w:rsidP="00030B7D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leader="dot" w:pos="2019"/>
              </w:tabs>
              <w:spacing w:line="360" w:lineRule="auto"/>
              <w:ind w:right="-102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030B7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Shelters</w:t>
            </w:r>
          </w:p>
          <w:p w:rsidR="006423DF" w:rsidRPr="00030B7D" w:rsidRDefault="006423DF" w:rsidP="00030B7D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leader="dot" w:pos="2019"/>
              </w:tabs>
              <w:spacing w:line="360" w:lineRule="auto"/>
              <w:ind w:right="-102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030B7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Kitchen Tent</w:t>
            </w:r>
          </w:p>
          <w:p w:rsidR="006423DF" w:rsidRPr="00030B7D" w:rsidRDefault="006423DF" w:rsidP="00030B7D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leader="dot" w:pos="2019"/>
              </w:tabs>
              <w:spacing w:line="360" w:lineRule="auto"/>
              <w:ind w:right="-102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030B7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Marquee Tent</w:t>
            </w:r>
          </w:p>
          <w:p w:rsidR="006423DF" w:rsidRPr="00030B7D" w:rsidRDefault="006423DF" w:rsidP="00030B7D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leader="dot" w:pos="2019"/>
              </w:tabs>
              <w:spacing w:line="360" w:lineRule="auto"/>
              <w:ind w:right="-102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030B7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Gas Bottles </w:t>
            </w:r>
            <w:r w:rsidR="00030B7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and</w:t>
            </w:r>
            <w:r w:rsidRPr="00030B7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Gas Burners</w:t>
            </w:r>
          </w:p>
          <w:p w:rsidR="00030B7D" w:rsidRPr="00030B7D" w:rsidRDefault="006423DF" w:rsidP="00030B7D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leader="dot" w:pos="2019"/>
              </w:tabs>
              <w:spacing w:line="360" w:lineRule="auto"/>
              <w:ind w:right="-102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030B7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Varied Kitchen Utensils</w:t>
            </w:r>
          </w:p>
          <w:p w:rsidR="006423DF" w:rsidRPr="00030B7D" w:rsidRDefault="00030B7D" w:rsidP="00030B7D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leader="dot" w:pos="2019"/>
              </w:tabs>
              <w:spacing w:line="360" w:lineRule="auto"/>
              <w:ind w:right="-102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T</w:t>
            </w:r>
            <w:r w:rsidR="006423DF" w:rsidRPr="00030B7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ables</w:t>
            </w:r>
          </w:p>
          <w:p w:rsidR="006423DF" w:rsidRPr="00030B7D" w:rsidRDefault="00030B7D" w:rsidP="00030B7D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leader="dot" w:pos="2019"/>
              </w:tabs>
              <w:spacing w:line="360" w:lineRule="auto"/>
              <w:ind w:right="-102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Chairs/benches</w:t>
            </w:r>
          </w:p>
          <w:p w:rsidR="006423DF" w:rsidRPr="00030B7D" w:rsidRDefault="006423DF" w:rsidP="00030B7D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leader="dot" w:pos="2019"/>
              </w:tabs>
              <w:spacing w:line="360" w:lineRule="auto"/>
              <w:ind w:right="-102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030B7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Storage containers</w:t>
            </w:r>
          </w:p>
          <w:p w:rsidR="006423DF" w:rsidRPr="00030B7D" w:rsidRDefault="006423DF" w:rsidP="00030B7D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leader="dot" w:pos="2019"/>
              </w:tabs>
              <w:spacing w:line="360" w:lineRule="auto"/>
              <w:ind w:right="-102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030B7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Water bottles</w:t>
            </w:r>
          </w:p>
          <w:p w:rsidR="006423DF" w:rsidRPr="00030B7D" w:rsidRDefault="006423DF" w:rsidP="00030B7D">
            <w:pPr>
              <w:pStyle w:val="ListParagraph"/>
              <w:tabs>
                <w:tab w:val="left" w:pos="0"/>
                <w:tab w:val="left" w:leader="dot" w:pos="2019"/>
              </w:tabs>
              <w:spacing w:line="360" w:lineRule="auto"/>
              <w:ind w:right="-102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</w:p>
        </w:tc>
      </w:tr>
      <w:tr w:rsidR="006423DF" w:rsidRPr="004351E2" w:rsidTr="00030B7D">
        <w:tc>
          <w:tcPr>
            <w:tcW w:w="1017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423DF" w:rsidRPr="004351E2" w:rsidRDefault="006423DF" w:rsidP="00643348">
            <w:pPr>
              <w:tabs>
                <w:tab w:val="left" w:pos="2694"/>
                <w:tab w:val="left" w:leader="underscore" w:pos="3828"/>
              </w:tabs>
              <w:spacing w:before="120" w:line="480" w:lineRule="auto"/>
              <w:ind w:right="142"/>
              <w:rPr>
                <w:rFonts w:asciiTheme="minorHAnsi" w:hAnsiTheme="minorHAnsi" w:cstheme="minorHAnsi"/>
                <w:sz w:val="16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T</w:t>
            </w:r>
            <w:r w:rsidR="001C64B3">
              <w:rPr>
                <w:rFonts w:asciiTheme="minorHAnsi" w:hAnsiTheme="minorHAnsi" w:cstheme="minorHAnsi"/>
                <w:sz w:val="18"/>
                <w:lang w:val="en-GB"/>
              </w:rPr>
              <w:t xml:space="preserve">he party is fully equipped for </w:t>
            </w:r>
            <w:r w:rsidR="00643348">
              <w:rPr>
                <w:rFonts w:asciiTheme="minorHAnsi" w:hAnsiTheme="minorHAnsi" w:cstheme="minorHAnsi"/>
                <w:sz w:val="18"/>
                <w:lang w:val="en-GB"/>
              </w:rPr>
              <w:t>d</w:t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>ays</w:t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ab/>
            </w:r>
            <w:r w:rsidR="00643348">
              <w:rPr>
                <w:rFonts w:asciiTheme="minorHAnsi" w:hAnsiTheme="minorHAnsi" w:cstheme="minorHAnsi"/>
                <w:sz w:val="18"/>
                <w:lang w:val="en-GB"/>
              </w:rPr>
              <w:t>…………….</w:t>
            </w:r>
            <w:r w:rsidR="00030B7D"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="00030B7D">
              <w:rPr>
                <w:rFonts w:asciiTheme="minorHAnsi" w:hAnsiTheme="minorHAnsi" w:cstheme="minorHAnsi"/>
                <w:sz w:val="16"/>
                <w:lang w:val="en-GB"/>
              </w:rPr>
              <w:t>Food</w:t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ab/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ab/>
            </w:r>
            <w:r w:rsidR="00030B7D"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>Clothing</w:t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ab/>
            </w:r>
            <w:r w:rsidR="00030B7D"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 xml:space="preserve">Shelter              </w:t>
            </w:r>
            <w:r w:rsidR="00030B7D"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>Torch</w:t>
            </w:r>
          </w:p>
        </w:tc>
      </w:tr>
      <w:tr w:rsidR="006423DF" w:rsidRPr="004351E2" w:rsidTr="00030B7D">
        <w:tc>
          <w:tcPr>
            <w:tcW w:w="1017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423DF" w:rsidRPr="004351E2" w:rsidRDefault="006423DF" w:rsidP="00030B7D">
            <w:pPr>
              <w:spacing w:before="120" w:line="480" w:lineRule="auto"/>
              <w:ind w:right="142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4351E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Ownership of equipment</w:t>
            </w:r>
            <w:r w:rsidR="00030B7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(tick which apply)</w:t>
            </w:r>
            <w:r w:rsidRPr="004351E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ab/>
            </w:r>
            <w:r w:rsidRPr="004351E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ab/>
            </w:r>
            <w:r w:rsidR="00030B7D"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="00030B7D">
              <w:rPr>
                <w:rFonts w:asciiTheme="minorHAnsi" w:hAnsiTheme="minorHAnsi" w:cstheme="minorHAnsi"/>
                <w:sz w:val="16"/>
                <w:lang w:val="en-GB"/>
              </w:rPr>
              <w:t xml:space="preserve">Church </w:t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ab/>
            </w:r>
            <w:r w:rsidR="00030B7D"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="00030B7D">
              <w:rPr>
                <w:rFonts w:asciiTheme="minorHAnsi" w:hAnsiTheme="minorHAnsi" w:cstheme="minorHAnsi"/>
                <w:sz w:val="16"/>
                <w:lang w:val="en-GB"/>
              </w:rPr>
              <w:t>Hired</w:t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ab/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ab/>
            </w:r>
            <w:r w:rsidR="00030B7D" w:rsidRPr="004351E2">
              <w:rPr>
                <w:rFonts w:asciiTheme="minorHAnsi" w:hAnsiTheme="minorHAnsi" w:cstheme="minorHAnsi"/>
                <w:color w:val="00B050"/>
                <w:sz w:val="24"/>
                <w:lang w:val="en-GB"/>
              </w:rPr>
              <w:sym w:font="Wingdings" w:char="F071"/>
            </w:r>
            <w:r w:rsidRPr="004351E2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="00030B7D">
              <w:rPr>
                <w:rFonts w:asciiTheme="minorHAnsi" w:hAnsiTheme="minorHAnsi" w:cstheme="minorHAnsi"/>
                <w:sz w:val="16"/>
                <w:lang w:val="en-GB"/>
              </w:rPr>
              <w:t xml:space="preserve">Private </w:t>
            </w:r>
            <w:r w:rsidRPr="004351E2">
              <w:rPr>
                <w:rFonts w:asciiTheme="minorHAnsi" w:hAnsiTheme="minorHAnsi" w:cstheme="minorHAnsi"/>
                <w:sz w:val="16"/>
                <w:lang w:val="en-GB"/>
              </w:rPr>
              <w:tab/>
            </w:r>
          </w:p>
        </w:tc>
      </w:tr>
    </w:tbl>
    <w:p w:rsidR="006423DF" w:rsidRPr="004351E2" w:rsidRDefault="006423DF" w:rsidP="006423DF">
      <w:pPr>
        <w:spacing w:before="80"/>
        <w:rPr>
          <w:rFonts w:asciiTheme="minorHAnsi" w:hAnsiTheme="minorHAnsi" w:cstheme="minorHAnsi"/>
          <w:lang w:val="en-GB"/>
        </w:rPr>
      </w:pPr>
    </w:p>
    <w:p w:rsidR="003D5E71" w:rsidRPr="004351E2" w:rsidRDefault="003D5E71" w:rsidP="00E32D2E">
      <w:pPr>
        <w:rPr>
          <w:rFonts w:asciiTheme="minorHAnsi" w:hAnsiTheme="minorHAnsi" w:cstheme="minorHAnsi"/>
          <w:lang w:val="en-GB"/>
        </w:rPr>
      </w:pPr>
    </w:p>
    <w:sectPr w:rsidR="003D5E71" w:rsidRPr="004351E2" w:rsidSect="006423DF">
      <w:footerReference w:type="default" r:id="rId10"/>
      <w:pgSz w:w="11906" w:h="16838"/>
      <w:pgMar w:top="1440" w:right="1440" w:bottom="1440" w:left="1440" w:header="708" w:footer="4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BE7" w:rsidRDefault="006D6BE7" w:rsidP="00A13483">
      <w:r>
        <w:separator/>
      </w:r>
    </w:p>
  </w:endnote>
  <w:endnote w:type="continuationSeparator" w:id="0">
    <w:p w:rsidR="006D6BE7" w:rsidRDefault="006D6BE7" w:rsidP="00A13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483" w:rsidRPr="00030B7D" w:rsidRDefault="00A13483" w:rsidP="00966C20">
    <w:pPr>
      <w:pStyle w:val="Footer"/>
      <w:tabs>
        <w:tab w:val="clear" w:pos="4513"/>
        <w:tab w:val="clear" w:pos="9026"/>
        <w:tab w:val="left" w:pos="1848"/>
      </w:tabs>
      <w:jc w:val="center"/>
      <w:rPr>
        <w:rFonts w:asciiTheme="minorHAnsi" w:hAnsiTheme="minorHAnsi" w:cstheme="minorHAnsi"/>
        <w:spacing w:val="20"/>
      </w:rPr>
    </w:pPr>
    <w:r w:rsidRPr="00030B7D">
      <w:rPr>
        <w:rFonts w:asciiTheme="minorHAnsi" w:hAnsiTheme="minorHAnsi" w:cstheme="minorHAns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02179C" wp14:editId="7950ABE9">
              <wp:simplePos x="0" y="0"/>
              <wp:positionH relativeFrom="column">
                <wp:posOffset>-695662</wp:posOffset>
              </wp:positionH>
              <wp:positionV relativeFrom="paragraph">
                <wp:posOffset>-1781175</wp:posOffset>
              </wp:positionV>
              <wp:extent cx="432614" cy="1838325"/>
              <wp:effectExtent l="0" t="0" r="5715" b="9525"/>
              <wp:wrapNone/>
              <wp:docPr id="1" name="Group 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32614" cy="1838325"/>
                        <a:chOff x="0" y="0"/>
                        <a:chExt cx="781" cy="3420"/>
                      </a:xfrm>
                    </wpg:grpSpPr>
                    <pic:pic xmlns:pic="http://schemas.openxmlformats.org/drawingml/2006/picture">
                      <pic:nvPicPr>
                        <pic:cNvPr id="5" name="Picture 2" descr="adventurers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" y="1737"/>
                          <a:ext cx="770" cy="7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 descr="pathfinder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" y="885"/>
                          <a:ext cx="720" cy="6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4" descr="eagerbeaverAlph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653"/>
                          <a:ext cx="781" cy="7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5" descr="masterguidepatch6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" y="0"/>
                          <a:ext cx="698" cy="6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86" o:spid="_x0000_s1026" style="position:absolute;margin-left:-54.75pt;margin-top:-140.2pt;width:34.05pt;height:144.75pt;z-index:251659264;mso-width-relative:margin;mso-height-relative:margin" coordsize="781,342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WAAAAABSZ2h0bG9u&#10;ZwAAAlg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EAAAAAAAEBADhCSU0E&#10;FAAAAAAABAAAAAc4QklNBAwAAAAAMhYAAAABAAAAoAAAAKAAAAHgAAEsAAAAMfoAGAAB/9j/4AAQ&#10;SkZJRgABAgEASABIAAD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J3cnPz7/7gAOQWRvYmUAZEAAAAAB/9sAhAABAQEBAQEBAQEBAQEBAQEBAQEB&#10;AQEBAQEBAQEBAQEBAQEBAQEBAQEBAQEBAgICAgICAgICAgIDAwMDAwMDAwMDAQEBAQEBAQEBAQEC&#10;AgECAgMDAwMDAwMDAwMDAwMDAwMDAwMDAwMDAwMDAwMDAwMDAwMDAwMDAwMDAwMDAwMDAwP/wAAR&#10;CAJYAlgDAREAAhEBAxEB/90ABABL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dventurerslogo" style="position:absolute;left:10;top:1737;width:770;height:7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E&#10;Sr3CAAAA2gAAAA8AAABkcnMvZG93bnJldi54bWxEj0+LwjAUxO8LfofwBG9rqqBI1yjLgqAn/3RZ&#10;8fZo3rbF5qUksVY/vREEj8PM/IaZLztTi5acrywrGA0TEMS51RUXCn6z1ecMhA/IGmvLpOBGHpaL&#10;3sccU22vvKf2EAoRIexTVFCG0KRS+rwkg35oG+Lo/VtnMETpCqkdXiPc1HKcJFNpsOK4UGJDPyXl&#10;58PFKDhmp2a7xen5vv7bOb0hmWSyVWrQ776/QATqwjv8aq+1ggk8r8QbIB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8xEq9wgAAANoAAAAPAAAAAAAAAAAAAAAAAJwCAABk&#10;cnMvZG93bnJldi54bWxQSwUGAAAAAAQABAD3AAAAiwMAAAAA&#10;">
                <v:imagedata r:id="rId5" o:title="adventurerslogo"/>
              </v:shape>
              <v:shape id="Picture 3" o:spid="_x0000_s1028" type="#_x0000_t75" alt="pathfinderlogo" style="position:absolute;left:51;top:885;width:720;height:6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/Q&#10;m7DCAAAA2gAAAA8AAABkcnMvZG93bnJldi54bWxEj0FrwkAUhO8F/8PyCt7qxoCppK4igpBCL1XB&#10;6yP7kk2bfRt2tzH+e7dQ6HGYmW+YzW6yvRjJh86xguUiA0FcO91xq+ByPr6sQYSIrLF3TAruFGC3&#10;nT1tsNTuxp80nmIrEoRDiQpMjEMpZagNWQwLNxAnr3HeYkzSt1J7vCW47WWeZYW02HFaMDjQwVD9&#10;ffqxCr6a5nz1eSbfi+Vq/3EI1TgVTqn587R/AxFpiv/hv3alFbzC75V0A+T2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P0JuwwgAAANoAAAAPAAAAAAAAAAAAAAAAAJwCAABk&#10;cnMvZG93bnJldi54bWxQSwUGAAAAAAQABAD3AAAAiwMAAAAA&#10;">
                <v:imagedata r:id="rId6" o:title="pathfinderlogo"/>
              </v:shape>
              <v:shape id="Picture 4" o:spid="_x0000_s1029" type="#_x0000_t75" alt="eagerbeaverAlpha" style="position:absolute;top:2653;width:781;height:7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Cc&#10;OunAAAAA2gAAAA8AAABkcnMvZG93bnJldi54bWxET89rwjAUvg/8H8ITvK2pA51Uo+iY4C6OdR48&#10;PppnW2xeapLVzr/eHASPH9/vxao3jejI+dqygnGSgiAurK65VHD43b7OQPiArLGxTAr+ycNqOXhZ&#10;YKbtlX+oy0MpYgj7DBVUIbSZlL6oyKBPbEscuZN1BkOErpTa4TWGm0a+pelUGqw5NlTY0kdFxTn/&#10;Mwq62372xZd3bCb2+M39/tPg5qzUaNiv5yAC9eEpfrh3WkHcGq/EGyCXd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Jw66cAAAADaAAAADwAAAAAAAAAAAAAAAACcAgAAZHJz&#10;L2Rvd25yZXYueG1sUEsFBgAAAAAEAAQA9wAAAIkDAAAAAA==&#10;">
                <v:imagedata r:id="rId7" o:title="eagerbeaverAlpha"/>
              </v:shape>
              <v:shape id="Picture 5" o:spid="_x0000_s1030" type="#_x0000_t75" alt="masterguidepatch600" style="position:absolute;left:41;width:698;height:6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xn&#10;t9rCAAAA2gAAAA8AAABkcnMvZG93bnJldi54bWxEj92KwjAUhO8F3yGcBe9surJIt2sUFVa82Bt/&#10;HuDYHJtqc1KaWOvbmwXBy2FmvmFmi97WoqPWV44VfCYpCOLC6YpLBcfD7zgD4QOyxtoxKXiQh8V8&#10;OJhhrt2dd9TtQykihH2OCkwITS6lLwxZ9IlriKN3dq3FEGVbSt3iPcJtLSdpOpUWK44LBhtaGyqu&#10;+5tV8HfaZbxJt5fj1+mRTVcT2xnaKDX66Jc/IAL14R1+tbdawTf8X4k3QM6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8Z7fawgAAANoAAAAPAAAAAAAAAAAAAAAAAJwCAABk&#10;cnMvZG93bnJldi54bWxQSwUGAAAAAAQABAD3AAAAiwMAAAAA&#10;">
                <v:imagedata r:id="rId8" o:title="masterguidepatch600"/>
              </v:shape>
            </v:group>
          </w:pict>
        </mc:Fallback>
      </mc:AlternateContent>
    </w:r>
    <w:r w:rsidR="00966C20" w:rsidRPr="00030B7D">
      <w:rPr>
        <w:rFonts w:asciiTheme="minorHAnsi" w:hAnsiTheme="minorHAnsi" w:cstheme="minorHAnsi"/>
        <w:spacing w:val="20"/>
        <w:sz w:val="18"/>
      </w:rPr>
      <w:t>Area 4 and Area 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BE7" w:rsidRDefault="006D6BE7" w:rsidP="00A13483">
      <w:r>
        <w:separator/>
      </w:r>
    </w:p>
  </w:footnote>
  <w:footnote w:type="continuationSeparator" w:id="0">
    <w:p w:rsidR="006D6BE7" w:rsidRDefault="006D6BE7" w:rsidP="00A13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4DA5"/>
    <w:multiLevelType w:val="hybridMultilevel"/>
    <w:tmpl w:val="03866646"/>
    <w:lvl w:ilvl="0" w:tplc="9BAA71A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00B050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57EFB"/>
    <w:multiLevelType w:val="hybridMultilevel"/>
    <w:tmpl w:val="6764D796"/>
    <w:lvl w:ilvl="0" w:tplc="9BAA71AA">
      <w:start w:val="1"/>
      <w:numFmt w:val="bullet"/>
      <w:lvlText w:val=""/>
      <w:lvlJc w:val="left"/>
      <w:pPr>
        <w:ind w:left="360" w:hanging="360"/>
      </w:pPr>
      <w:rPr>
        <w:rFonts w:ascii="Wingdings" w:hAnsi="Wingdings" w:hint="default"/>
        <w:color w:val="00B050"/>
        <w:sz w:val="1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CA2EC3"/>
    <w:multiLevelType w:val="hybridMultilevel"/>
    <w:tmpl w:val="625863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E30FBC"/>
    <w:multiLevelType w:val="hybridMultilevel"/>
    <w:tmpl w:val="A04E3DE4"/>
    <w:lvl w:ilvl="0" w:tplc="B83C720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  <w:color w:val="FF0000"/>
        <w:sz w:val="44"/>
        <w:szCs w:val="4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34DEB"/>
    <w:multiLevelType w:val="hybridMultilevel"/>
    <w:tmpl w:val="3130843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C716C0"/>
    <w:multiLevelType w:val="hybridMultilevel"/>
    <w:tmpl w:val="903CB84C"/>
    <w:lvl w:ilvl="0" w:tplc="4AB6BCF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3E711B"/>
    <w:multiLevelType w:val="hybridMultilevel"/>
    <w:tmpl w:val="019E80FA"/>
    <w:lvl w:ilvl="0" w:tplc="E3E6A71A">
      <w:start w:val="3"/>
      <w:numFmt w:val="bullet"/>
      <w:lvlText w:val=""/>
      <w:lvlJc w:val="left"/>
      <w:pPr>
        <w:ind w:left="786" w:hanging="360"/>
      </w:pPr>
      <w:rPr>
        <w:rFonts w:ascii="Wingdings" w:eastAsia="Times New Roman" w:hAnsi="Wingdings" w:cstheme="minorHAnsi" w:hint="default"/>
        <w:color w:val="00B05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2202E4"/>
    <w:multiLevelType w:val="hybridMultilevel"/>
    <w:tmpl w:val="3130843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382157A"/>
    <w:multiLevelType w:val="hybridMultilevel"/>
    <w:tmpl w:val="3130843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DF1247"/>
    <w:multiLevelType w:val="hybridMultilevel"/>
    <w:tmpl w:val="3130843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7D8742C"/>
    <w:multiLevelType w:val="hybridMultilevel"/>
    <w:tmpl w:val="3130843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4160B1B"/>
    <w:multiLevelType w:val="hybridMultilevel"/>
    <w:tmpl w:val="6AB4F7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4450FDA"/>
    <w:multiLevelType w:val="hybridMultilevel"/>
    <w:tmpl w:val="EB6651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731A11"/>
    <w:multiLevelType w:val="hybridMultilevel"/>
    <w:tmpl w:val="3130843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0565BEF"/>
    <w:multiLevelType w:val="hybridMultilevel"/>
    <w:tmpl w:val="3130843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9AB77AE"/>
    <w:multiLevelType w:val="hybridMultilevel"/>
    <w:tmpl w:val="3130843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B9C5E75"/>
    <w:multiLevelType w:val="hybridMultilevel"/>
    <w:tmpl w:val="16786F12"/>
    <w:lvl w:ilvl="0" w:tplc="D656244A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  <w:color w:val="00B0F0"/>
        <w:sz w:val="16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5"/>
  </w:num>
  <w:num w:numId="4">
    <w:abstractNumId w:val="4"/>
  </w:num>
  <w:num w:numId="5">
    <w:abstractNumId w:val="10"/>
  </w:num>
  <w:num w:numId="6">
    <w:abstractNumId w:val="9"/>
  </w:num>
  <w:num w:numId="7">
    <w:abstractNumId w:val="7"/>
  </w:num>
  <w:num w:numId="8">
    <w:abstractNumId w:val="13"/>
  </w:num>
  <w:num w:numId="9">
    <w:abstractNumId w:val="14"/>
  </w:num>
  <w:num w:numId="10">
    <w:abstractNumId w:val="8"/>
  </w:num>
  <w:num w:numId="11">
    <w:abstractNumId w:val="12"/>
  </w:num>
  <w:num w:numId="12">
    <w:abstractNumId w:val="16"/>
  </w:num>
  <w:num w:numId="13">
    <w:abstractNumId w:val="1"/>
  </w:num>
  <w:num w:numId="14">
    <w:abstractNumId w:val="6"/>
  </w:num>
  <w:num w:numId="15">
    <w:abstractNumId w:val="11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DF"/>
    <w:rsid w:val="00007750"/>
    <w:rsid w:val="00011D96"/>
    <w:rsid w:val="00030B7D"/>
    <w:rsid w:val="00057B6A"/>
    <w:rsid w:val="001A212B"/>
    <w:rsid w:val="001C64B3"/>
    <w:rsid w:val="001E4EE6"/>
    <w:rsid w:val="00204814"/>
    <w:rsid w:val="0023021D"/>
    <w:rsid w:val="002D6950"/>
    <w:rsid w:val="00375A04"/>
    <w:rsid w:val="003A00ED"/>
    <w:rsid w:val="003D2C32"/>
    <w:rsid w:val="003D5E71"/>
    <w:rsid w:val="004351E2"/>
    <w:rsid w:val="004B7089"/>
    <w:rsid w:val="00500856"/>
    <w:rsid w:val="00551098"/>
    <w:rsid w:val="006423DF"/>
    <w:rsid w:val="00643348"/>
    <w:rsid w:val="00657E90"/>
    <w:rsid w:val="006D6BE7"/>
    <w:rsid w:val="0076796D"/>
    <w:rsid w:val="00916650"/>
    <w:rsid w:val="009652C4"/>
    <w:rsid w:val="00966C20"/>
    <w:rsid w:val="00A13483"/>
    <w:rsid w:val="00A73F02"/>
    <w:rsid w:val="00AF194A"/>
    <w:rsid w:val="00AF6FCF"/>
    <w:rsid w:val="00B108F0"/>
    <w:rsid w:val="00B115CD"/>
    <w:rsid w:val="00BA00C3"/>
    <w:rsid w:val="00BD4895"/>
    <w:rsid w:val="00C04B22"/>
    <w:rsid w:val="00D858B0"/>
    <w:rsid w:val="00D94762"/>
    <w:rsid w:val="00E32D2E"/>
    <w:rsid w:val="00F01ECA"/>
    <w:rsid w:val="00F06003"/>
    <w:rsid w:val="00FB69F3"/>
    <w:rsid w:val="00FD210E"/>
    <w:rsid w:val="00FD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6423DF"/>
    <w:pPr>
      <w:keepNext/>
      <w:jc w:val="center"/>
      <w:outlineLvl w:val="1"/>
    </w:pPr>
    <w:rPr>
      <w:b/>
      <w:sz w:val="24"/>
      <w:u w:val="single"/>
    </w:rPr>
  </w:style>
  <w:style w:type="paragraph" w:styleId="Heading4">
    <w:name w:val="heading 4"/>
    <w:basedOn w:val="Normal"/>
    <w:next w:val="Normal"/>
    <w:link w:val="Heading4Char"/>
    <w:qFormat/>
    <w:rsid w:val="006423DF"/>
    <w:pPr>
      <w:keepNext/>
      <w:outlineLvl w:val="3"/>
    </w:pPr>
    <w:rPr>
      <w:b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4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3483"/>
  </w:style>
  <w:style w:type="paragraph" w:styleId="Footer">
    <w:name w:val="footer"/>
    <w:basedOn w:val="Normal"/>
    <w:link w:val="FooterChar"/>
    <w:uiPriority w:val="99"/>
    <w:unhideWhenUsed/>
    <w:rsid w:val="00A134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3483"/>
  </w:style>
  <w:style w:type="table" w:styleId="TableGrid">
    <w:name w:val="Table Grid"/>
    <w:basedOn w:val="TableNormal"/>
    <w:uiPriority w:val="59"/>
    <w:rsid w:val="00057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679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9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96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D5E71"/>
    <w:rPr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6423DF"/>
    <w:rPr>
      <w:rFonts w:ascii="Times New Roman" w:eastAsia="Times New Roman" w:hAnsi="Times New Roman" w:cs="Times New Roman"/>
      <w:b/>
      <w:sz w:val="24"/>
      <w:szCs w:val="20"/>
      <w:u w:val="single"/>
      <w:lang w:val="en-US"/>
    </w:rPr>
  </w:style>
  <w:style w:type="character" w:customStyle="1" w:styleId="Heading4Char">
    <w:name w:val="Heading 4 Char"/>
    <w:basedOn w:val="DefaultParagraphFont"/>
    <w:link w:val="Heading4"/>
    <w:rsid w:val="006423DF"/>
    <w:rPr>
      <w:rFonts w:ascii="Times New Roman" w:eastAsia="Times New Roman" w:hAnsi="Times New Roman" w:cs="Times New Roman"/>
      <w:b/>
      <w:sz w:val="2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6423DF"/>
    <w:pPr>
      <w:keepNext/>
      <w:jc w:val="center"/>
      <w:outlineLvl w:val="1"/>
    </w:pPr>
    <w:rPr>
      <w:b/>
      <w:sz w:val="24"/>
      <w:u w:val="single"/>
    </w:rPr>
  </w:style>
  <w:style w:type="paragraph" w:styleId="Heading4">
    <w:name w:val="heading 4"/>
    <w:basedOn w:val="Normal"/>
    <w:next w:val="Normal"/>
    <w:link w:val="Heading4Char"/>
    <w:qFormat/>
    <w:rsid w:val="006423DF"/>
    <w:pPr>
      <w:keepNext/>
      <w:outlineLvl w:val="3"/>
    </w:pPr>
    <w:rPr>
      <w:b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4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3483"/>
  </w:style>
  <w:style w:type="paragraph" w:styleId="Footer">
    <w:name w:val="footer"/>
    <w:basedOn w:val="Normal"/>
    <w:link w:val="FooterChar"/>
    <w:uiPriority w:val="99"/>
    <w:unhideWhenUsed/>
    <w:rsid w:val="00A134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3483"/>
  </w:style>
  <w:style w:type="table" w:styleId="TableGrid">
    <w:name w:val="Table Grid"/>
    <w:basedOn w:val="TableNormal"/>
    <w:uiPriority w:val="59"/>
    <w:rsid w:val="00057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679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9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96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D5E71"/>
    <w:rPr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6423DF"/>
    <w:rPr>
      <w:rFonts w:ascii="Times New Roman" w:eastAsia="Times New Roman" w:hAnsi="Times New Roman" w:cs="Times New Roman"/>
      <w:b/>
      <w:sz w:val="24"/>
      <w:szCs w:val="20"/>
      <w:u w:val="single"/>
      <w:lang w:val="en-US"/>
    </w:rPr>
  </w:style>
  <w:style w:type="character" w:customStyle="1" w:styleId="Heading4Char">
    <w:name w:val="Heading 4 Char"/>
    <w:basedOn w:val="DefaultParagraphFont"/>
    <w:link w:val="Heading4"/>
    <w:rsid w:val="006423DF"/>
    <w:rPr>
      <w:rFonts w:ascii="Times New Roman" w:eastAsia="Times New Roman" w:hAnsi="Times New Roman" w:cs="Times New Roman"/>
      <w:b/>
      <w:sz w:val="2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jpe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p001\Documents\Area%204_7%20Statione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6BA12-4E4A-6040-A06A-68DEED5C0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\Users\Mattp001\Documents\Area 4_7 Stationery.dotx</Template>
  <TotalTime>8</TotalTime>
  <Pages>1</Pages>
  <Words>437</Words>
  <Characters>2495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 City Council</Company>
  <LinksUpToDate>false</LinksUpToDate>
  <CharactersWithSpaces>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Matturi</dc:creator>
  <cp:lastModifiedBy>Milton</cp:lastModifiedBy>
  <cp:revision>2</cp:revision>
  <cp:lastPrinted>2015-02-26T14:20:00Z</cp:lastPrinted>
  <dcterms:created xsi:type="dcterms:W3CDTF">2015-03-21T13:39:00Z</dcterms:created>
  <dcterms:modified xsi:type="dcterms:W3CDTF">2015-03-21T13:39:00Z</dcterms:modified>
</cp:coreProperties>
</file>